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E20" w:rsidRPr="00095A82" w:rsidRDefault="00A30E20" w:rsidP="00095A8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95A82">
        <w:rPr>
          <w:rFonts w:ascii="Times New Roman" w:hAnsi="Times New Roman"/>
          <w:b/>
          <w:sz w:val="32"/>
          <w:szCs w:val="32"/>
        </w:rPr>
        <w:t>Итоги</w:t>
      </w:r>
    </w:p>
    <w:p w:rsidR="00A30E20" w:rsidRPr="00095A82" w:rsidRDefault="00A30E20" w:rsidP="00095A8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95A82">
        <w:rPr>
          <w:rFonts w:ascii="Times New Roman" w:hAnsi="Times New Roman"/>
          <w:b/>
          <w:sz w:val="32"/>
          <w:szCs w:val="32"/>
        </w:rPr>
        <w:t xml:space="preserve">районного этапа </w:t>
      </w:r>
      <w:r w:rsidRPr="00095A82">
        <w:rPr>
          <w:rFonts w:ascii="Times New Roman" w:hAnsi="Times New Roman"/>
          <w:b/>
          <w:sz w:val="32"/>
          <w:szCs w:val="32"/>
          <w:lang w:val="en-US"/>
        </w:rPr>
        <w:t>V</w:t>
      </w:r>
      <w:r w:rsidRPr="00095A82">
        <w:rPr>
          <w:rFonts w:ascii="Times New Roman" w:hAnsi="Times New Roman"/>
          <w:b/>
          <w:sz w:val="32"/>
          <w:szCs w:val="32"/>
        </w:rPr>
        <w:t xml:space="preserve"> республиканского конкурса</w:t>
      </w:r>
    </w:p>
    <w:p w:rsidR="00A30E20" w:rsidRDefault="00A30E20" w:rsidP="00095A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5A82">
        <w:rPr>
          <w:rFonts w:ascii="Times New Roman" w:hAnsi="Times New Roman"/>
          <w:b/>
          <w:sz w:val="32"/>
          <w:szCs w:val="32"/>
        </w:rPr>
        <w:t>«Мой любимый учитель»</w:t>
      </w:r>
    </w:p>
    <w:p w:rsidR="00A30E20" w:rsidRDefault="00A30E20" w:rsidP="00095A82">
      <w:pPr>
        <w:spacing w:after="0" w:line="240" w:lineRule="auto"/>
        <w:ind w:right="43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30E20" w:rsidRPr="00095A82" w:rsidRDefault="00A30E20" w:rsidP="00095A82">
      <w:pPr>
        <w:spacing w:after="0" w:line="240" w:lineRule="auto"/>
        <w:ind w:right="43"/>
        <w:jc w:val="center"/>
        <w:rPr>
          <w:rFonts w:ascii="Times New Roman" w:hAnsi="Times New Roman"/>
          <w:b/>
          <w:i/>
          <w:iCs/>
          <w:sz w:val="32"/>
          <w:szCs w:val="32"/>
        </w:rPr>
      </w:pPr>
      <w:r w:rsidRPr="00095A82">
        <w:rPr>
          <w:rFonts w:ascii="Times New Roman" w:hAnsi="Times New Roman"/>
          <w:b/>
          <w:i/>
          <w:sz w:val="32"/>
          <w:szCs w:val="32"/>
        </w:rPr>
        <w:t>Номинация «Рисунок»</w:t>
      </w:r>
    </w:p>
    <w:p w:rsidR="00A30E20" w:rsidRPr="00095A82" w:rsidRDefault="00A30E20" w:rsidP="00095A82">
      <w:pPr>
        <w:spacing w:after="0" w:line="240" w:lineRule="auto"/>
        <w:ind w:left="1429"/>
        <w:jc w:val="both"/>
        <w:rPr>
          <w:rFonts w:ascii="Times New Roman" w:hAnsi="Times New Roman"/>
          <w:sz w:val="24"/>
          <w:szCs w:val="24"/>
        </w:rPr>
      </w:pPr>
    </w:p>
    <w:p w:rsidR="00A30E20" w:rsidRPr="00095A82" w:rsidRDefault="00A30E20" w:rsidP="00095A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5A82">
        <w:rPr>
          <w:rFonts w:ascii="Times New Roman" w:hAnsi="Times New Roman"/>
          <w:b/>
          <w:sz w:val="28"/>
          <w:szCs w:val="28"/>
        </w:rPr>
        <w:t>Младшая группа- 7-9 лет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80"/>
        <w:gridCol w:w="4008"/>
        <w:gridCol w:w="2962"/>
        <w:gridCol w:w="2738"/>
      </w:tblGrid>
      <w:tr w:rsidR="00A30E20" w:rsidRPr="00095A82" w:rsidTr="00095A82">
        <w:trPr>
          <w:jc w:val="center"/>
        </w:trPr>
        <w:tc>
          <w:tcPr>
            <w:tcW w:w="582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95A82">
              <w:rPr>
                <w:rFonts w:ascii="Times New Roman" w:hAnsi="Times New Roman"/>
                <w:i/>
                <w:sz w:val="28"/>
                <w:szCs w:val="28"/>
              </w:rPr>
              <w:t>место</w:t>
            </w:r>
          </w:p>
        </w:tc>
        <w:tc>
          <w:tcPr>
            <w:tcW w:w="1824" w:type="pct"/>
          </w:tcPr>
          <w:p w:rsidR="00A30E20" w:rsidRPr="00095A82" w:rsidRDefault="00A30E20" w:rsidP="00095A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95A82">
              <w:rPr>
                <w:rFonts w:ascii="Times New Roman" w:hAnsi="Times New Roman"/>
                <w:i/>
                <w:sz w:val="28"/>
                <w:szCs w:val="28"/>
              </w:rPr>
              <w:t>Учреждение</w:t>
            </w:r>
          </w:p>
        </w:tc>
        <w:tc>
          <w:tcPr>
            <w:tcW w:w="1348" w:type="pct"/>
          </w:tcPr>
          <w:p w:rsidR="00A30E20" w:rsidRPr="00095A82" w:rsidRDefault="00A30E20" w:rsidP="00095A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95A82">
              <w:rPr>
                <w:rFonts w:ascii="Times New Roman" w:hAnsi="Times New Roman"/>
                <w:i/>
                <w:sz w:val="28"/>
                <w:szCs w:val="28"/>
              </w:rPr>
              <w:t>ФИО участника</w:t>
            </w:r>
          </w:p>
        </w:tc>
        <w:tc>
          <w:tcPr>
            <w:tcW w:w="1246" w:type="pct"/>
          </w:tcPr>
          <w:p w:rsidR="00A30E20" w:rsidRPr="00095A82" w:rsidRDefault="00A30E20" w:rsidP="00095A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95A82">
              <w:rPr>
                <w:rFonts w:ascii="Times New Roman" w:hAnsi="Times New Roman"/>
                <w:i/>
                <w:sz w:val="28"/>
                <w:szCs w:val="28"/>
              </w:rPr>
              <w:t>ФИО руководителя</w:t>
            </w:r>
          </w:p>
        </w:tc>
      </w:tr>
      <w:tr w:rsidR="00A30E20" w:rsidRPr="00095A82" w:rsidTr="00095A82">
        <w:trPr>
          <w:jc w:val="center"/>
        </w:trPr>
        <w:tc>
          <w:tcPr>
            <w:tcW w:w="582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824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Татарско-русская СОШ №10</w:t>
            </w:r>
          </w:p>
        </w:tc>
        <w:tc>
          <w:tcPr>
            <w:tcW w:w="1348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Абзанов Эмиль</w:t>
            </w:r>
          </w:p>
        </w:tc>
        <w:tc>
          <w:tcPr>
            <w:tcW w:w="1246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Нуруллина Р. Ш.</w:t>
            </w:r>
          </w:p>
        </w:tc>
      </w:tr>
      <w:tr w:rsidR="00A30E20" w:rsidRPr="00095A82" w:rsidTr="00095A82">
        <w:trPr>
          <w:jc w:val="center"/>
        </w:trPr>
        <w:tc>
          <w:tcPr>
            <w:tcW w:w="582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824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«Центр внешкольной работы» Приволжского района г.Казани</w:t>
            </w:r>
          </w:p>
        </w:tc>
        <w:tc>
          <w:tcPr>
            <w:tcW w:w="1348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Антонова Снежана</w:t>
            </w:r>
          </w:p>
        </w:tc>
        <w:tc>
          <w:tcPr>
            <w:tcW w:w="1246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Златоустова М.С.</w:t>
            </w:r>
          </w:p>
        </w:tc>
      </w:tr>
      <w:tr w:rsidR="00A30E20" w:rsidRPr="00095A82" w:rsidTr="00095A82">
        <w:trPr>
          <w:jc w:val="center"/>
        </w:trPr>
        <w:tc>
          <w:tcPr>
            <w:tcW w:w="582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1824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МБОУ лицей №116</w:t>
            </w:r>
          </w:p>
        </w:tc>
        <w:tc>
          <w:tcPr>
            <w:tcW w:w="1348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Белова Анастасия</w:t>
            </w:r>
          </w:p>
        </w:tc>
        <w:tc>
          <w:tcPr>
            <w:tcW w:w="1246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Саляхова Э.А.</w:t>
            </w:r>
          </w:p>
        </w:tc>
      </w:tr>
      <w:tr w:rsidR="00A30E20" w:rsidRPr="00095A82" w:rsidTr="00095A82">
        <w:trPr>
          <w:jc w:val="center"/>
        </w:trPr>
        <w:tc>
          <w:tcPr>
            <w:tcW w:w="582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1824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МБОУ СОШ №12</w:t>
            </w:r>
          </w:p>
        </w:tc>
        <w:tc>
          <w:tcPr>
            <w:tcW w:w="1348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 xml:space="preserve">Елин Егор </w:t>
            </w:r>
          </w:p>
        </w:tc>
        <w:tc>
          <w:tcPr>
            <w:tcW w:w="1246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Исмагилова Г. А.</w:t>
            </w:r>
          </w:p>
        </w:tc>
      </w:tr>
      <w:tr w:rsidR="00A30E20" w:rsidRPr="00095A82" w:rsidTr="00095A82">
        <w:trPr>
          <w:jc w:val="center"/>
        </w:trPr>
        <w:tc>
          <w:tcPr>
            <w:tcW w:w="582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1824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МБОУ СОШ №100</w:t>
            </w:r>
          </w:p>
        </w:tc>
        <w:tc>
          <w:tcPr>
            <w:tcW w:w="1348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Марасова Яна</w:t>
            </w:r>
          </w:p>
        </w:tc>
        <w:tc>
          <w:tcPr>
            <w:tcW w:w="1246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Фролуллина Т. В.</w:t>
            </w:r>
          </w:p>
        </w:tc>
      </w:tr>
      <w:tr w:rsidR="00A30E20" w:rsidRPr="00095A82" w:rsidTr="00095A82">
        <w:trPr>
          <w:jc w:val="center"/>
        </w:trPr>
        <w:tc>
          <w:tcPr>
            <w:tcW w:w="582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1824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МБОУ Лицей №78</w:t>
            </w:r>
          </w:p>
        </w:tc>
        <w:tc>
          <w:tcPr>
            <w:tcW w:w="1348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Сидоров Дмитрий</w:t>
            </w:r>
          </w:p>
        </w:tc>
        <w:tc>
          <w:tcPr>
            <w:tcW w:w="1246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Вильданова Г.И.</w:t>
            </w:r>
          </w:p>
        </w:tc>
      </w:tr>
    </w:tbl>
    <w:p w:rsidR="00A30E20" w:rsidRPr="00095A82" w:rsidRDefault="00A30E20" w:rsidP="00095A82">
      <w:pPr>
        <w:spacing w:after="0" w:line="240" w:lineRule="auto"/>
        <w:rPr>
          <w:rFonts w:ascii="Times New Roman" w:hAnsi="Times New Roman"/>
        </w:rPr>
      </w:pPr>
    </w:p>
    <w:p w:rsidR="00A30E20" w:rsidRPr="00095A82" w:rsidRDefault="00A30E20" w:rsidP="00095A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95A82">
        <w:rPr>
          <w:rFonts w:ascii="Times New Roman" w:hAnsi="Times New Roman"/>
          <w:b/>
          <w:sz w:val="28"/>
          <w:szCs w:val="28"/>
        </w:rPr>
        <w:t>Средняя группа- 10-13 лет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80"/>
        <w:gridCol w:w="4008"/>
        <w:gridCol w:w="2962"/>
        <w:gridCol w:w="2738"/>
      </w:tblGrid>
      <w:tr w:rsidR="00A30E20" w:rsidRPr="00095A82" w:rsidTr="00F20CB8">
        <w:trPr>
          <w:jc w:val="center"/>
        </w:trPr>
        <w:tc>
          <w:tcPr>
            <w:tcW w:w="582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95A82">
              <w:rPr>
                <w:rFonts w:ascii="Times New Roman" w:hAnsi="Times New Roman"/>
                <w:i/>
                <w:sz w:val="28"/>
                <w:szCs w:val="28"/>
              </w:rPr>
              <w:t>Место</w:t>
            </w:r>
          </w:p>
        </w:tc>
        <w:tc>
          <w:tcPr>
            <w:tcW w:w="1824" w:type="pct"/>
          </w:tcPr>
          <w:p w:rsidR="00A30E20" w:rsidRPr="00095A82" w:rsidRDefault="00A30E20" w:rsidP="00095A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95A82">
              <w:rPr>
                <w:rFonts w:ascii="Times New Roman" w:hAnsi="Times New Roman"/>
                <w:i/>
                <w:sz w:val="28"/>
                <w:szCs w:val="28"/>
              </w:rPr>
              <w:t>Учреждение</w:t>
            </w:r>
          </w:p>
        </w:tc>
        <w:tc>
          <w:tcPr>
            <w:tcW w:w="1348" w:type="pct"/>
          </w:tcPr>
          <w:p w:rsidR="00A30E20" w:rsidRPr="00095A82" w:rsidRDefault="00A30E20" w:rsidP="00095A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95A82">
              <w:rPr>
                <w:rFonts w:ascii="Times New Roman" w:hAnsi="Times New Roman"/>
                <w:i/>
                <w:sz w:val="28"/>
                <w:szCs w:val="28"/>
              </w:rPr>
              <w:t>ФИО участника</w:t>
            </w:r>
          </w:p>
        </w:tc>
        <w:tc>
          <w:tcPr>
            <w:tcW w:w="1246" w:type="pct"/>
          </w:tcPr>
          <w:p w:rsidR="00A30E20" w:rsidRPr="00095A82" w:rsidRDefault="00A30E20" w:rsidP="00095A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95A82">
              <w:rPr>
                <w:rFonts w:ascii="Times New Roman" w:hAnsi="Times New Roman"/>
                <w:i/>
                <w:sz w:val="28"/>
                <w:szCs w:val="28"/>
              </w:rPr>
              <w:t>ФИО руководителя</w:t>
            </w:r>
          </w:p>
        </w:tc>
      </w:tr>
      <w:tr w:rsidR="00A30E20" w:rsidRPr="00095A82" w:rsidTr="00095A82">
        <w:trPr>
          <w:jc w:val="center"/>
        </w:trPr>
        <w:tc>
          <w:tcPr>
            <w:tcW w:w="582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824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«Центр внешкольной работы» Приволжского района г.Казани</w:t>
            </w:r>
          </w:p>
        </w:tc>
        <w:tc>
          <w:tcPr>
            <w:tcW w:w="1348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Нуриев Тимур</w:t>
            </w:r>
          </w:p>
        </w:tc>
        <w:tc>
          <w:tcPr>
            <w:tcW w:w="1246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Златоустова М.С.</w:t>
            </w:r>
          </w:p>
        </w:tc>
      </w:tr>
      <w:tr w:rsidR="00A30E20" w:rsidRPr="00095A82" w:rsidTr="00095A82">
        <w:trPr>
          <w:jc w:val="center"/>
        </w:trPr>
        <w:tc>
          <w:tcPr>
            <w:tcW w:w="582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824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МБОУ СОШ №12</w:t>
            </w:r>
          </w:p>
        </w:tc>
        <w:tc>
          <w:tcPr>
            <w:tcW w:w="1348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Терехин Никита</w:t>
            </w:r>
          </w:p>
        </w:tc>
        <w:tc>
          <w:tcPr>
            <w:tcW w:w="1246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Алтынбаева Л. А.</w:t>
            </w:r>
          </w:p>
        </w:tc>
      </w:tr>
      <w:tr w:rsidR="00A30E20" w:rsidRPr="00095A82" w:rsidTr="00095A82">
        <w:trPr>
          <w:jc w:val="center"/>
        </w:trPr>
        <w:tc>
          <w:tcPr>
            <w:tcW w:w="582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1824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МБОУ СОШ №80</w:t>
            </w:r>
          </w:p>
        </w:tc>
        <w:tc>
          <w:tcPr>
            <w:tcW w:w="1348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Сафина Лейла</w:t>
            </w:r>
          </w:p>
        </w:tc>
        <w:tc>
          <w:tcPr>
            <w:tcW w:w="1246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 xml:space="preserve">Ибрагимова Ф. Я. </w:t>
            </w:r>
          </w:p>
        </w:tc>
      </w:tr>
      <w:tr w:rsidR="00A30E20" w:rsidRPr="00095A82" w:rsidTr="00095A82">
        <w:trPr>
          <w:jc w:val="center"/>
        </w:trPr>
        <w:tc>
          <w:tcPr>
            <w:tcW w:w="582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1824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МБОУ СОШ №88</w:t>
            </w:r>
          </w:p>
        </w:tc>
        <w:tc>
          <w:tcPr>
            <w:tcW w:w="1348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Сорин Евгений</w:t>
            </w:r>
          </w:p>
        </w:tc>
        <w:tc>
          <w:tcPr>
            <w:tcW w:w="1246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 xml:space="preserve">Кудряшова А. З. </w:t>
            </w:r>
          </w:p>
        </w:tc>
      </w:tr>
      <w:tr w:rsidR="00A30E20" w:rsidRPr="00095A82" w:rsidTr="00095A82">
        <w:trPr>
          <w:jc w:val="center"/>
        </w:trPr>
        <w:tc>
          <w:tcPr>
            <w:tcW w:w="582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1824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Русско-татарская СОШ №129</w:t>
            </w:r>
          </w:p>
        </w:tc>
        <w:tc>
          <w:tcPr>
            <w:tcW w:w="1348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Капитанова Вика</w:t>
            </w:r>
          </w:p>
        </w:tc>
        <w:tc>
          <w:tcPr>
            <w:tcW w:w="1246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Прошина К. И.</w:t>
            </w:r>
          </w:p>
        </w:tc>
      </w:tr>
      <w:tr w:rsidR="00A30E20" w:rsidRPr="00095A82" w:rsidTr="00095A82">
        <w:trPr>
          <w:jc w:val="center"/>
        </w:trPr>
        <w:tc>
          <w:tcPr>
            <w:tcW w:w="582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1824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МБОУ лицей №5</w:t>
            </w:r>
          </w:p>
        </w:tc>
        <w:tc>
          <w:tcPr>
            <w:tcW w:w="1348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Абдуллина Лейла</w:t>
            </w:r>
          </w:p>
        </w:tc>
        <w:tc>
          <w:tcPr>
            <w:tcW w:w="1246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 xml:space="preserve">Ахматханова Э. И. </w:t>
            </w:r>
          </w:p>
        </w:tc>
      </w:tr>
      <w:tr w:rsidR="00A30E20" w:rsidRPr="00095A82" w:rsidTr="00095A82">
        <w:trPr>
          <w:jc w:val="center"/>
        </w:trPr>
        <w:tc>
          <w:tcPr>
            <w:tcW w:w="582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1824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МБОУ СОШ №95</w:t>
            </w:r>
          </w:p>
        </w:tc>
        <w:tc>
          <w:tcPr>
            <w:tcW w:w="1348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Краснова Екатерина</w:t>
            </w:r>
          </w:p>
        </w:tc>
        <w:tc>
          <w:tcPr>
            <w:tcW w:w="1246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Рахимова Р. Ф.</w:t>
            </w:r>
          </w:p>
        </w:tc>
      </w:tr>
    </w:tbl>
    <w:p w:rsidR="00A30E20" w:rsidRPr="00095A82" w:rsidRDefault="00A30E20" w:rsidP="00095A82">
      <w:pPr>
        <w:spacing w:after="0" w:line="240" w:lineRule="auto"/>
        <w:rPr>
          <w:rFonts w:ascii="Times New Roman" w:hAnsi="Times New Roman"/>
        </w:rPr>
      </w:pPr>
    </w:p>
    <w:p w:rsidR="00A30E20" w:rsidRPr="00095A82" w:rsidRDefault="00A30E20" w:rsidP="00095A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5A82">
        <w:rPr>
          <w:rFonts w:ascii="Times New Roman" w:hAnsi="Times New Roman"/>
          <w:b/>
          <w:sz w:val="28"/>
          <w:szCs w:val="28"/>
        </w:rPr>
        <w:t>Старшая группа- 14-18 лет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80"/>
        <w:gridCol w:w="4008"/>
        <w:gridCol w:w="2962"/>
        <w:gridCol w:w="2738"/>
      </w:tblGrid>
      <w:tr w:rsidR="00A30E20" w:rsidRPr="00095A82" w:rsidTr="00F20CB8">
        <w:trPr>
          <w:jc w:val="center"/>
        </w:trPr>
        <w:tc>
          <w:tcPr>
            <w:tcW w:w="582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95A82">
              <w:rPr>
                <w:rFonts w:ascii="Times New Roman" w:hAnsi="Times New Roman"/>
                <w:i/>
                <w:sz w:val="28"/>
                <w:szCs w:val="28"/>
              </w:rPr>
              <w:t>Место</w:t>
            </w:r>
          </w:p>
        </w:tc>
        <w:tc>
          <w:tcPr>
            <w:tcW w:w="1824" w:type="pct"/>
          </w:tcPr>
          <w:p w:rsidR="00A30E20" w:rsidRPr="00095A82" w:rsidRDefault="00A30E20" w:rsidP="00095A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95A82">
              <w:rPr>
                <w:rFonts w:ascii="Times New Roman" w:hAnsi="Times New Roman"/>
                <w:i/>
                <w:sz w:val="28"/>
                <w:szCs w:val="28"/>
              </w:rPr>
              <w:t>Учреждение</w:t>
            </w:r>
          </w:p>
        </w:tc>
        <w:tc>
          <w:tcPr>
            <w:tcW w:w="1348" w:type="pct"/>
          </w:tcPr>
          <w:p w:rsidR="00A30E20" w:rsidRPr="00095A82" w:rsidRDefault="00A30E20" w:rsidP="00095A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95A82">
              <w:rPr>
                <w:rFonts w:ascii="Times New Roman" w:hAnsi="Times New Roman"/>
                <w:i/>
                <w:sz w:val="28"/>
                <w:szCs w:val="28"/>
              </w:rPr>
              <w:t>ФИО участника</w:t>
            </w:r>
          </w:p>
        </w:tc>
        <w:tc>
          <w:tcPr>
            <w:tcW w:w="1246" w:type="pct"/>
          </w:tcPr>
          <w:p w:rsidR="00A30E20" w:rsidRPr="00095A82" w:rsidRDefault="00A30E20" w:rsidP="00095A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95A82">
              <w:rPr>
                <w:rFonts w:ascii="Times New Roman" w:hAnsi="Times New Roman"/>
                <w:i/>
                <w:sz w:val="28"/>
                <w:szCs w:val="28"/>
              </w:rPr>
              <w:t>ФИО руководителя</w:t>
            </w:r>
          </w:p>
        </w:tc>
      </w:tr>
      <w:tr w:rsidR="00A30E20" w:rsidRPr="00095A82" w:rsidTr="00095A82">
        <w:trPr>
          <w:jc w:val="center"/>
        </w:trPr>
        <w:tc>
          <w:tcPr>
            <w:tcW w:w="582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824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МБОУ СОШ №98</w:t>
            </w:r>
          </w:p>
        </w:tc>
        <w:tc>
          <w:tcPr>
            <w:tcW w:w="1348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Моргунова Евелина</w:t>
            </w:r>
          </w:p>
        </w:tc>
        <w:tc>
          <w:tcPr>
            <w:tcW w:w="1246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 xml:space="preserve">Ибрагимов И. Х. </w:t>
            </w:r>
          </w:p>
        </w:tc>
      </w:tr>
      <w:tr w:rsidR="00A30E20" w:rsidRPr="00095A82" w:rsidTr="00095A82">
        <w:trPr>
          <w:jc w:val="center"/>
        </w:trPr>
        <w:tc>
          <w:tcPr>
            <w:tcW w:w="582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824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МБОУ СОШ №127</w:t>
            </w:r>
          </w:p>
        </w:tc>
        <w:tc>
          <w:tcPr>
            <w:tcW w:w="1348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Петухов Григорий</w:t>
            </w:r>
          </w:p>
        </w:tc>
        <w:tc>
          <w:tcPr>
            <w:tcW w:w="1246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 xml:space="preserve">Нургалиева Л. С. </w:t>
            </w:r>
          </w:p>
        </w:tc>
      </w:tr>
      <w:tr w:rsidR="00A30E20" w:rsidRPr="00095A82" w:rsidTr="00095A82">
        <w:trPr>
          <w:jc w:val="center"/>
        </w:trPr>
        <w:tc>
          <w:tcPr>
            <w:tcW w:w="582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1824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МБОУ СОШ №88</w:t>
            </w:r>
          </w:p>
        </w:tc>
        <w:tc>
          <w:tcPr>
            <w:tcW w:w="1348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>Бобрихина Анастасия</w:t>
            </w:r>
          </w:p>
        </w:tc>
        <w:tc>
          <w:tcPr>
            <w:tcW w:w="1246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5A82">
              <w:rPr>
                <w:rFonts w:ascii="Times New Roman" w:hAnsi="Times New Roman"/>
                <w:sz w:val="28"/>
                <w:szCs w:val="28"/>
              </w:rPr>
              <w:t xml:space="preserve">Назанчикова Л. М. </w:t>
            </w:r>
          </w:p>
        </w:tc>
      </w:tr>
    </w:tbl>
    <w:p w:rsidR="00A30E20" w:rsidRPr="00095A82" w:rsidRDefault="00A30E20" w:rsidP="00095A82">
      <w:pPr>
        <w:spacing w:after="0" w:line="240" w:lineRule="auto"/>
        <w:ind w:right="43" w:firstLine="720"/>
        <w:jc w:val="center"/>
        <w:rPr>
          <w:rFonts w:ascii="Times New Roman" w:hAnsi="Times New Roman"/>
          <w:sz w:val="28"/>
          <w:szCs w:val="28"/>
        </w:rPr>
      </w:pPr>
      <w:r w:rsidRPr="00095A82">
        <w:rPr>
          <w:rFonts w:ascii="Times New Roman" w:hAnsi="Times New Roman"/>
        </w:rPr>
        <w:br w:type="page"/>
      </w:r>
      <w:r w:rsidRPr="00095A82">
        <w:rPr>
          <w:rFonts w:ascii="Times New Roman" w:hAnsi="Times New Roman"/>
          <w:sz w:val="28"/>
          <w:szCs w:val="28"/>
        </w:rPr>
        <w:t>Номинации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50"/>
        <w:gridCol w:w="3101"/>
        <w:gridCol w:w="3837"/>
      </w:tblGrid>
      <w:tr w:rsidR="00A30E20" w:rsidRPr="00095A82" w:rsidTr="004C52E1">
        <w:trPr>
          <w:jc w:val="center"/>
        </w:trPr>
        <w:tc>
          <w:tcPr>
            <w:tcW w:w="5000" w:type="pct"/>
            <w:gridSpan w:val="3"/>
          </w:tcPr>
          <w:p w:rsidR="00A30E20" w:rsidRPr="00095A82" w:rsidRDefault="00A30E20" w:rsidP="00095A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A82">
              <w:rPr>
                <w:rFonts w:ascii="Times New Roman" w:hAnsi="Times New Roman"/>
                <w:b/>
                <w:sz w:val="24"/>
                <w:szCs w:val="24"/>
              </w:rPr>
              <w:t>«Творческий подход»</w:t>
            </w:r>
          </w:p>
        </w:tc>
      </w:tr>
      <w:tr w:rsidR="00A30E20" w:rsidRPr="00095A82" w:rsidTr="00F2790E">
        <w:trPr>
          <w:jc w:val="center"/>
        </w:trPr>
        <w:tc>
          <w:tcPr>
            <w:tcW w:w="1843" w:type="pct"/>
          </w:tcPr>
          <w:p w:rsidR="00A30E20" w:rsidRPr="00095A82" w:rsidRDefault="00A30E20" w:rsidP="00095A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5A82">
              <w:rPr>
                <w:rFonts w:ascii="Times New Roman" w:hAnsi="Times New Roman"/>
              </w:rPr>
              <w:t>Учреждение</w:t>
            </w:r>
          </w:p>
        </w:tc>
        <w:tc>
          <w:tcPr>
            <w:tcW w:w="1411" w:type="pct"/>
          </w:tcPr>
          <w:p w:rsidR="00A30E20" w:rsidRPr="00095A82" w:rsidRDefault="00A30E20" w:rsidP="00095A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5A82">
              <w:rPr>
                <w:rFonts w:ascii="Times New Roman" w:hAnsi="Times New Roman"/>
              </w:rPr>
              <w:t>ФИО участника</w:t>
            </w:r>
          </w:p>
        </w:tc>
        <w:tc>
          <w:tcPr>
            <w:tcW w:w="1746" w:type="pct"/>
          </w:tcPr>
          <w:p w:rsidR="00A30E20" w:rsidRPr="00095A82" w:rsidRDefault="00A30E20" w:rsidP="00095A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5A82">
              <w:rPr>
                <w:rFonts w:ascii="Times New Roman" w:hAnsi="Times New Roman"/>
              </w:rPr>
              <w:t>ФИО руководителя</w:t>
            </w:r>
          </w:p>
        </w:tc>
      </w:tr>
      <w:tr w:rsidR="00A30E20" w:rsidRPr="00095A82" w:rsidTr="00F2790E">
        <w:trPr>
          <w:jc w:val="center"/>
        </w:trPr>
        <w:tc>
          <w:tcPr>
            <w:tcW w:w="1843" w:type="pct"/>
          </w:tcPr>
          <w:p w:rsidR="00A30E20" w:rsidRPr="00095A82" w:rsidRDefault="00A30E20" w:rsidP="00095A82">
            <w:pPr>
              <w:spacing w:after="0" w:line="240" w:lineRule="auto"/>
              <w:ind w:right="43"/>
              <w:rPr>
                <w:rFonts w:ascii="Times New Roman" w:hAnsi="Times New Roman"/>
              </w:rPr>
            </w:pPr>
            <w:r w:rsidRPr="00095A82">
              <w:rPr>
                <w:rFonts w:ascii="Times New Roman" w:hAnsi="Times New Roman"/>
              </w:rPr>
              <w:t>МБУДО «Детская школа искусств им.М.А.Балакирева»</w:t>
            </w:r>
            <w:r w:rsidRPr="00095A82">
              <w:rPr>
                <w:rFonts w:ascii="Times New Roman" w:hAnsi="Times New Roman"/>
              </w:rPr>
              <w:br/>
              <w:t xml:space="preserve">Вахитовского р-на г.Казани. </w:t>
            </w:r>
          </w:p>
        </w:tc>
        <w:tc>
          <w:tcPr>
            <w:tcW w:w="1411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</w:rPr>
            </w:pPr>
            <w:r w:rsidRPr="00095A82">
              <w:rPr>
                <w:rFonts w:ascii="Times New Roman" w:hAnsi="Times New Roman"/>
              </w:rPr>
              <w:t>Шигаева Далия</w:t>
            </w:r>
          </w:p>
        </w:tc>
        <w:tc>
          <w:tcPr>
            <w:tcW w:w="1746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</w:rPr>
            </w:pPr>
            <w:r w:rsidRPr="00095A82">
              <w:rPr>
                <w:rFonts w:ascii="Times New Roman" w:hAnsi="Times New Roman"/>
              </w:rPr>
              <w:t>Туктарова Флорида Рудольфовна</w:t>
            </w:r>
          </w:p>
        </w:tc>
      </w:tr>
      <w:tr w:rsidR="00A30E20" w:rsidRPr="00095A82" w:rsidTr="00F2790E">
        <w:trPr>
          <w:jc w:val="center"/>
        </w:trPr>
        <w:tc>
          <w:tcPr>
            <w:tcW w:w="1843" w:type="pct"/>
          </w:tcPr>
          <w:p w:rsidR="00A30E20" w:rsidRPr="00095A82" w:rsidRDefault="00A30E20" w:rsidP="00095A82">
            <w:pPr>
              <w:spacing w:after="0" w:line="240" w:lineRule="auto"/>
              <w:ind w:right="43"/>
              <w:rPr>
                <w:rFonts w:ascii="Times New Roman" w:hAnsi="Times New Roman"/>
              </w:rPr>
            </w:pPr>
            <w:r w:rsidRPr="00095A82">
              <w:rPr>
                <w:rFonts w:ascii="Times New Roman" w:hAnsi="Times New Roman"/>
              </w:rPr>
              <w:t xml:space="preserve">МБОУ «Лицей№83» </w:t>
            </w:r>
            <w:r w:rsidRPr="00095A82">
              <w:rPr>
                <w:rFonts w:ascii="Times New Roman" w:hAnsi="Times New Roman"/>
              </w:rPr>
              <w:br/>
              <w:t>Приволжского р-на г.Казани</w:t>
            </w:r>
          </w:p>
        </w:tc>
        <w:tc>
          <w:tcPr>
            <w:tcW w:w="1411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</w:rPr>
            </w:pPr>
            <w:r w:rsidRPr="00095A82">
              <w:rPr>
                <w:rFonts w:ascii="Times New Roman" w:hAnsi="Times New Roman"/>
              </w:rPr>
              <w:t>Швец Анастасия</w:t>
            </w:r>
          </w:p>
        </w:tc>
        <w:tc>
          <w:tcPr>
            <w:tcW w:w="1746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</w:rPr>
            </w:pPr>
            <w:r w:rsidRPr="00095A82">
              <w:rPr>
                <w:rFonts w:ascii="Times New Roman" w:hAnsi="Times New Roman"/>
              </w:rPr>
              <w:t>Хаертдинова Рузалия Саматовна</w:t>
            </w:r>
          </w:p>
        </w:tc>
      </w:tr>
      <w:tr w:rsidR="00A30E20" w:rsidRPr="00095A82" w:rsidTr="00F2790E">
        <w:trPr>
          <w:jc w:val="center"/>
        </w:trPr>
        <w:tc>
          <w:tcPr>
            <w:tcW w:w="1843" w:type="pct"/>
          </w:tcPr>
          <w:p w:rsidR="00A30E20" w:rsidRPr="00095A82" w:rsidRDefault="00A30E20" w:rsidP="00095A82">
            <w:pPr>
              <w:spacing w:after="0" w:line="240" w:lineRule="auto"/>
              <w:ind w:right="43"/>
              <w:rPr>
                <w:rFonts w:ascii="Times New Roman" w:hAnsi="Times New Roman"/>
              </w:rPr>
            </w:pPr>
            <w:r w:rsidRPr="00095A82">
              <w:rPr>
                <w:rFonts w:ascii="Times New Roman" w:hAnsi="Times New Roman"/>
              </w:rPr>
              <w:t xml:space="preserve">МБОУ «СОШ№80» </w:t>
            </w:r>
            <w:r w:rsidRPr="00095A82">
              <w:rPr>
                <w:rFonts w:ascii="Times New Roman" w:hAnsi="Times New Roman"/>
              </w:rPr>
              <w:br/>
              <w:t>Вахитовского р-на г.Казани</w:t>
            </w:r>
          </w:p>
        </w:tc>
        <w:tc>
          <w:tcPr>
            <w:tcW w:w="1411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</w:rPr>
            </w:pPr>
            <w:r w:rsidRPr="00095A82">
              <w:rPr>
                <w:rFonts w:ascii="Times New Roman" w:hAnsi="Times New Roman"/>
              </w:rPr>
              <w:t>Энже Хайруллина</w:t>
            </w:r>
          </w:p>
        </w:tc>
        <w:tc>
          <w:tcPr>
            <w:tcW w:w="1746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</w:rPr>
            </w:pPr>
            <w:r w:rsidRPr="00095A82">
              <w:rPr>
                <w:rFonts w:ascii="Times New Roman" w:hAnsi="Times New Roman"/>
              </w:rPr>
              <w:t>Ильязова Физалия Мехаматнуровна</w:t>
            </w:r>
          </w:p>
        </w:tc>
      </w:tr>
      <w:tr w:rsidR="00A30E20" w:rsidRPr="00095A82" w:rsidTr="004C52E1">
        <w:trPr>
          <w:jc w:val="center"/>
        </w:trPr>
        <w:tc>
          <w:tcPr>
            <w:tcW w:w="5000" w:type="pct"/>
            <w:gridSpan w:val="3"/>
          </w:tcPr>
          <w:p w:rsidR="00A30E20" w:rsidRPr="00095A82" w:rsidRDefault="00A30E20" w:rsidP="00095A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A82">
              <w:rPr>
                <w:rFonts w:ascii="Times New Roman" w:hAnsi="Times New Roman"/>
                <w:b/>
                <w:sz w:val="24"/>
                <w:szCs w:val="24"/>
              </w:rPr>
              <w:t>«Оригинальность исполнения»</w:t>
            </w:r>
          </w:p>
        </w:tc>
      </w:tr>
      <w:tr w:rsidR="00A30E20" w:rsidRPr="00095A82" w:rsidTr="00F2790E">
        <w:trPr>
          <w:jc w:val="center"/>
        </w:trPr>
        <w:tc>
          <w:tcPr>
            <w:tcW w:w="1843" w:type="pct"/>
          </w:tcPr>
          <w:p w:rsidR="00A30E20" w:rsidRPr="00095A82" w:rsidRDefault="00A30E20" w:rsidP="00095A82">
            <w:pPr>
              <w:spacing w:after="0" w:line="240" w:lineRule="auto"/>
              <w:ind w:right="43"/>
              <w:rPr>
                <w:rFonts w:ascii="Times New Roman" w:hAnsi="Times New Roman"/>
              </w:rPr>
            </w:pPr>
            <w:r w:rsidRPr="00095A82">
              <w:rPr>
                <w:rFonts w:ascii="Times New Roman" w:hAnsi="Times New Roman"/>
              </w:rPr>
              <w:t>МБОУ «Татарско-английская гимназия №16»</w:t>
            </w:r>
          </w:p>
          <w:p w:rsidR="00A30E20" w:rsidRPr="00095A82" w:rsidRDefault="00A30E20" w:rsidP="00095A82">
            <w:pPr>
              <w:spacing w:after="0" w:line="240" w:lineRule="auto"/>
              <w:ind w:right="43"/>
              <w:rPr>
                <w:rFonts w:ascii="Times New Roman" w:hAnsi="Times New Roman"/>
              </w:rPr>
            </w:pPr>
            <w:r w:rsidRPr="00095A82">
              <w:rPr>
                <w:rFonts w:ascii="Times New Roman" w:hAnsi="Times New Roman"/>
              </w:rPr>
              <w:t>Приволжского р-на г. Казани</w:t>
            </w:r>
          </w:p>
        </w:tc>
        <w:tc>
          <w:tcPr>
            <w:tcW w:w="1411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</w:rPr>
            </w:pPr>
            <w:r w:rsidRPr="00095A82">
              <w:rPr>
                <w:rFonts w:ascii="Times New Roman" w:hAnsi="Times New Roman"/>
              </w:rPr>
              <w:t>Зухра Хасянова</w:t>
            </w:r>
          </w:p>
        </w:tc>
        <w:tc>
          <w:tcPr>
            <w:tcW w:w="1746" w:type="pct"/>
          </w:tcPr>
          <w:p w:rsidR="00A30E20" w:rsidRPr="00095A82" w:rsidRDefault="00A30E20" w:rsidP="00095A82">
            <w:pPr>
              <w:spacing w:after="0" w:line="240" w:lineRule="auto"/>
              <w:ind w:right="43"/>
              <w:rPr>
                <w:rFonts w:ascii="Times New Roman" w:hAnsi="Times New Roman"/>
              </w:rPr>
            </w:pPr>
            <w:r w:rsidRPr="00095A82">
              <w:rPr>
                <w:rFonts w:ascii="Times New Roman" w:hAnsi="Times New Roman"/>
              </w:rPr>
              <w:t>Шукурова Зайнаб Фахрутдиновна</w:t>
            </w:r>
          </w:p>
        </w:tc>
      </w:tr>
      <w:tr w:rsidR="00A30E20" w:rsidRPr="00095A82" w:rsidTr="004C52E1">
        <w:trPr>
          <w:jc w:val="center"/>
        </w:trPr>
        <w:tc>
          <w:tcPr>
            <w:tcW w:w="5000" w:type="pct"/>
            <w:gridSpan w:val="3"/>
          </w:tcPr>
          <w:p w:rsidR="00A30E20" w:rsidRPr="00095A82" w:rsidRDefault="00A30E20" w:rsidP="00095A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A82">
              <w:rPr>
                <w:rFonts w:ascii="Times New Roman" w:hAnsi="Times New Roman"/>
                <w:b/>
                <w:sz w:val="24"/>
                <w:szCs w:val="24"/>
              </w:rPr>
              <w:t>«За технику исполнения»</w:t>
            </w:r>
          </w:p>
        </w:tc>
      </w:tr>
      <w:tr w:rsidR="00A30E20" w:rsidRPr="00095A82" w:rsidTr="00F2790E">
        <w:trPr>
          <w:jc w:val="center"/>
        </w:trPr>
        <w:tc>
          <w:tcPr>
            <w:tcW w:w="1843" w:type="pct"/>
          </w:tcPr>
          <w:p w:rsidR="00A30E20" w:rsidRPr="00095A82" w:rsidRDefault="00A30E20" w:rsidP="00095A82">
            <w:pPr>
              <w:spacing w:after="0" w:line="240" w:lineRule="auto"/>
              <w:ind w:right="43"/>
              <w:rPr>
                <w:rFonts w:ascii="Times New Roman" w:hAnsi="Times New Roman"/>
              </w:rPr>
            </w:pPr>
            <w:r w:rsidRPr="00095A82">
              <w:rPr>
                <w:rFonts w:ascii="Times New Roman" w:hAnsi="Times New Roman"/>
              </w:rPr>
              <w:t xml:space="preserve">Русско-татарская СОШ№129 </w:t>
            </w:r>
          </w:p>
          <w:p w:rsidR="00A30E20" w:rsidRPr="00095A82" w:rsidRDefault="00A30E20" w:rsidP="00095A82">
            <w:pPr>
              <w:spacing w:after="0" w:line="240" w:lineRule="auto"/>
              <w:ind w:right="43"/>
              <w:rPr>
                <w:rFonts w:ascii="Times New Roman" w:hAnsi="Times New Roman"/>
              </w:rPr>
            </w:pPr>
            <w:r w:rsidRPr="00095A82">
              <w:rPr>
                <w:rFonts w:ascii="Times New Roman" w:hAnsi="Times New Roman"/>
              </w:rPr>
              <w:t>Приволжского р-на г. Казани</w:t>
            </w:r>
          </w:p>
        </w:tc>
        <w:tc>
          <w:tcPr>
            <w:tcW w:w="1411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</w:rPr>
            </w:pPr>
            <w:r w:rsidRPr="00095A82">
              <w:rPr>
                <w:rFonts w:ascii="Times New Roman" w:hAnsi="Times New Roman"/>
              </w:rPr>
              <w:t>Ладыгина Дарья</w:t>
            </w:r>
          </w:p>
        </w:tc>
        <w:tc>
          <w:tcPr>
            <w:tcW w:w="1746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</w:rPr>
            </w:pPr>
            <w:r w:rsidRPr="00095A82">
              <w:rPr>
                <w:rFonts w:ascii="Times New Roman" w:hAnsi="Times New Roman"/>
              </w:rPr>
              <w:t>Прошина Ксения Игоревна</w:t>
            </w:r>
          </w:p>
        </w:tc>
      </w:tr>
      <w:tr w:rsidR="00A30E20" w:rsidRPr="00095A82" w:rsidTr="00F2790E">
        <w:trPr>
          <w:jc w:val="center"/>
        </w:trPr>
        <w:tc>
          <w:tcPr>
            <w:tcW w:w="1843" w:type="pct"/>
          </w:tcPr>
          <w:p w:rsidR="00A30E20" w:rsidRPr="00095A82" w:rsidRDefault="00A30E20" w:rsidP="00095A82">
            <w:pPr>
              <w:spacing w:after="0" w:line="240" w:lineRule="auto"/>
              <w:ind w:right="43"/>
              <w:jc w:val="both"/>
              <w:rPr>
                <w:rFonts w:ascii="Times New Roman" w:hAnsi="Times New Roman"/>
              </w:rPr>
            </w:pPr>
            <w:r w:rsidRPr="00095A82">
              <w:rPr>
                <w:rFonts w:ascii="Times New Roman" w:hAnsi="Times New Roman"/>
              </w:rPr>
              <w:t xml:space="preserve">МБОУ «Лицей№116» </w:t>
            </w:r>
          </w:p>
          <w:p w:rsidR="00A30E20" w:rsidRPr="00095A82" w:rsidRDefault="00A30E20" w:rsidP="00095A82">
            <w:pPr>
              <w:spacing w:after="0" w:line="240" w:lineRule="auto"/>
              <w:ind w:right="43"/>
              <w:jc w:val="both"/>
              <w:rPr>
                <w:rFonts w:ascii="Times New Roman" w:hAnsi="Times New Roman"/>
              </w:rPr>
            </w:pPr>
            <w:r w:rsidRPr="00095A82">
              <w:rPr>
                <w:rFonts w:ascii="Times New Roman" w:hAnsi="Times New Roman"/>
              </w:rPr>
              <w:t>Вахитовского р-на г. Казани</w:t>
            </w:r>
          </w:p>
        </w:tc>
        <w:tc>
          <w:tcPr>
            <w:tcW w:w="1411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</w:rPr>
            </w:pPr>
            <w:r w:rsidRPr="00095A82">
              <w:rPr>
                <w:rFonts w:ascii="Times New Roman" w:hAnsi="Times New Roman"/>
              </w:rPr>
              <w:t>Молокоедова Екатерина</w:t>
            </w:r>
          </w:p>
        </w:tc>
        <w:tc>
          <w:tcPr>
            <w:tcW w:w="1746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</w:rPr>
            </w:pPr>
            <w:r w:rsidRPr="00095A82">
              <w:rPr>
                <w:rFonts w:ascii="Times New Roman" w:hAnsi="Times New Roman"/>
              </w:rPr>
              <w:t>Гилазова Алина Рафаилевна</w:t>
            </w:r>
          </w:p>
        </w:tc>
      </w:tr>
      <w:tr w:rsidR="00A30E20" w:rsidRPr="00095A82" w:rsidTr="00F2790E">
        <w:trPr>
          <w:jc w:val="center"/>
        </w:trPr>
        <w:tc>
          <w:tcPr>
            <w:tcW w:w="1843" w:type="pct"/>
          </w:tcPr>
          <w:p w:rsidR="00A30E20" w:rsidRPr="00095A82" w:rsidRDefault="00A30E20" w:rsidP="00095A82">
            <w:pPr>
              <w:spacing w:after="0" w:line="240" w:lineRule="auto"/>
              <w:ind w:right="43"/>
              <w:rPr>
                <w:rFonts w:ascii="Times New Roman" w:hAnsi="Times New Roman"/>
              </w:rPr>
            </w:pPr>
            <w:r w:rsidRPr="00095A82">
              <w:rPr>
                <w:rFonts w:ascii="Times New Roman" w:hAnsi="Times New Roman"/>
              </w:rPr>
              <w:t>МБОУ «СОШ</w:t>
            </w:r>
            <w:bookmarkStart w:id="0" w:name="_GoBack"/>
            <w:bookmarkEnd w:id="0"/>
            <w:r w:rsidRPr="00095A82">
              <w:rPr>
                <w:rFonts w:ascii="Times New Roman" w:hAnsi="Times New Roman"/>
              </w:rPr>
              <w:t xml:space="preserve"> №12» </w:t>
            </w:r>
            <w:r w:rsidRPr="00095A82">
              <w:rPr>
                <w:rFonts w:ascii="Times New Roman" w:hAnsi="Times New Roman"/>
              </w:rPr>
              <w:br/>
              <w:t>Вахитовского р-на г. Казани</w:t>
            </w:r>
          </w:p>
        </w:tc>
        <w:tc>
          <w:tcPr>
            <w:tcW w:w="1411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</w:rPr>
            </w:pPr>
            <w:r w:rsidRPr="00095A82">
              <w:rPr>
                <w:rFonts w:ascii="Times New Roman" w:hAnsi="Times New Roman"/>
              </w:rPr>
              <w:t>Илларион Курмышев</w:t>
            </w:r>
          </w:p>
        </w:tc>
        <w:tc>
          <w:tcPr>
            <w:tcW w:w="1746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</w:rPr>
            </w:pPr>
            <w:r w:rsidRPr="00095A82">
              <w:rPr>
                <w:rFonts w:ascii="Times New Roman" w:hAnsi="Times New Roman"/>
              </w:rPr>
              <w:t>Черемисова Марина Владимировна</w:t>
            </w:r>
          </w:p>
        </w:tc>
      </w:tr>
      <w:tr w:rsidR="00A30E20" w:rsidRPr="00095A82" w:rsidTr="00F2790E">
        <w:trPr>
          <w:jc w:val="center"/>
        </w:trPr>
        <w:tc>
          <w:tcPr>
            <w:tcW w:w="1843" w:type="pct"/>
          </w:tcPr>
          <w:p w:rsidR="00A30E20" w:rsidRPr="00095A82" w:rsidRDefault="00A30E20" w:rsidP="00095A82">
            <w:pPr>
              <w:spacing w:after="0" w:line="240" w:lineRule="auto"/>
              <w:ind w:right="43"/>
              <w:jc w:val="both"/>
              <w:rPr>
                <w:rFonts w:ascii="Times New Roman" w:hAnsi="Times New Roman"/>
              </w:rPr>
            </w:pPr>
            <w:r w:rsidRPr="00095A82">
              <w:rPr>
                <w:rFonts w:ascii="Times New Roman" w:hAnsi="Times New Roman"/>
              </w:rPr>
              <w:t xml:space="preserve">МБОУ «СОШ№88» </w:t>
            </w:r>
          </w:p>
          <w:p w:rsidR="00A30E20" w:rsidRPr="00095A82" w:rsidRDefault="00A30E20" w:rsidP="00095A82">
            <w:pPr>
              <w:spacing w:after="0" w:line="240" w:lineRule="auto"/>
              <w:ind w:right="43"/>
              <w:jc w:val="both"/>
              <w:rPr>
                <w:rFonts w:ascii="Times New Roman" w:hAnsi="Times New Roman"/>
              </w:rPr>
            </w:pPr>
            <w:r w:rsidRPr="00095A82">
              <w:rPr>
                <w:rFonts w:ascii="Times New Roman" w:hAnsi="Times New Roman"/>
              </w:rPr>
              <w:t>Приволжского р-на г. Казани</w:t>
            </w:r>
          </w:p>
        </w:tc>
        <w:tc>
          <w:tcPr>
            <w:tcW w:w="1411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</w:rPr>
            </w:pPr>
            <w:r w:rsidRPr="00095A82">
              <w:rPr>
                <w:rFonts w:ascii="Times New Roman" w:hAnsi="Times New Roman"/>
              </w:rPr>
              <w:t>Бухарметова Амира</w:t>
            </w:r>
          </w:p>
        </w:tc>
        <w:tc>
          <w:tcPr>
            <w:tcW w:w="1746" w:type="pct"/>
          </w:tcPr>
          <w:p w:rsidR="00A30E20" w:rsidRPr="00095A82" w:rsidRDefault="00A30E20" w:rsidP="00095A82">
            <w:pPr>
              <w:spacing w:after="0" w:line="240" w:lineRule="auto"/>
              <w:rPr>
                <w:rFonts w:ascii="Times New Roman" w:hAnsi="Times New Roman"/>
              </w:rPr>
            </w:pPr>
            <w:r w:rsidRPr="00095A82">
              <w:rPr>
                <w:rFonts w:ascii="Times New Roman" w:hAnsi="Times New Roman"/>
              </w:rPr>
              <w:t>Гильфанова Аниса Гилемхановна</w:t>
            </w:r>
          </w:p>
        </w:tc>
      </w:tr>
    </w:tbl>
    <w:p w:rsidR="00A30E20" w:rsidRPr="00095A82" w:rsidRDefault="00A30E20" w:rsidP="00095A82">
      <w:pPr>
        <w:spacing w:after="0" w:line="240" w:lineRule="auto"/>
        <w:ind w:right="43" w:firstLine="720"/>
        <w:jc w:val="center"/>
        <w:rPr>
          <w:rFonts w:ascii="Times New Roman" w:hAnsi="Times New Roman"/>
          <w:sz w:val="28"/>
          <w:szCs w:val="28"/>
        </w:rPr>
      </w:pPr>
    </w:p>
    <w:p w:rsidR="00A30E20" w:rsidRPr="00095A82" w:rsidRDefault="00A30E20" w:rsidP="00095A82">
      <w:pPr>
        <w:spacing w:after="0" w:line="240" w:lineRule="auto"/>
        <w:ind w:right="43" w:firstLine="720"/>
        <w:jc w:val="center"/>
        <w:rPr>
          <w:rFonts w:ascii="Times New Roman" w:hAnsi="Times New Roman"/>
          <w:sz w:val="28"/>
          <w:szCs w:val="28"/>
        </w:rPr>
      </w:pPr>
    </w:p>
    <w:p w:rsidR="00A30E20" w:rsidRPr="00095A82" w:rsidRDefault="00A30E20" w:rsidP="00095A82">
      <w:pPr>
        <w:spacing w:after="0" w:line="240" w:lineRule="auto"/>
        <w:ind w:right="43" w:firstLine="720"/>
        <w:jc w:val="center"/>
        <w:rPr>
          <w:rFonts w:ascii="Times New Roman" w:hAnsi="Times New Roman"/>
          <w:sz w:val="28"/>
          <w:szCs w:val="28"/>
        </w:rPr>
      </w:pPr>
    </w:p>
    <w:p w:rsidR="00A30E20" w:rsidRPr="00095A82" w:rsidRDefault="00A30E20" w:rsidP="00095A82">
      <w:pPr>
        <w:spacing w:after="0" w:line="240" w:lineRule="auto"/>
        <w:ind w:right="43" w:firstLine="720"/>
        <w:jc w:val="center"/>
        <w:rPr>
          <w:rFonts w:ascii="Times New Roman" w:hAnsi="Times New Roman"/>
          <w:sz w:val="28"/>
          <w:szCs w:val="28"/>
        </w:rPr>
      </w:pPr>
    </w:p>
    <w:p w:rsidR="00A30E20" w:rsidRPr="00095A82" w:rsidRDefault="00A30E20" w:rsidP="00095A82">
      <w:pPr>
        <w:spacing w:after="0" w:line="240" w:lineRule="auto"/>
        <w:ind w:right="43" w:firstLine="720"/>
        <w:jc w:val="center"/>
        <w:rPr>
          <w:rFonts w:ascii="Times New Roman" w:hAnsi="Times New Roman"/>
          <w:sz w:val="28"/>
          <w:szCs w:val="28"/>
        </w:rPr>
      </w:pPr>
    </w:p>
    <w:sectPr w:rsidR="00A30E20" w:rsidRPr="00095A82" w:rsidSect="00095A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774D6"/>
    <w:multiLevelType w:val="hybridMultilevel"/>
    <w:tmpl w:val="FA10E9D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">
    <w:nsid w:val="5D567D99"/>
    <w:multiLevelType w:val="hybridMultilevel"/>
    <w:tmpl w:val="FA10E9D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25CA"/>
    <w:rsid w:val="00001C4C"/>
    <w:rsid w:val="00001CA1"/>
    <w:rsid w:val="00003BFE"/>
    <w:rsid w:val="00003C27"/>
    <w:rsid w:val="00005B4E"/>
    <w:rsid w:val="000071B4"/>
    <w:rsid w:val="00007F37"/>
    <w:rsid w:val="00012460"/>
    <w:rsid w:val="0001281A"/>
    <w:rsid w:val="000129B7"/>
    <w:rsid w:val="00013C93"/>
    <w:rsid w:val="00013E44"/>
    <w:rsid w:val="00013F88"/>
    <w:rsid w:val="00014580"/>
    <w:rsid w:val="000149B0"/>
    <w:rsid w:val="00014FB9"/>
    <w:rsid w:val="000227C1"/>
    <w:rsid w:val="0002377D"/>
    <w:rsid w:val="00024455"/>
    <w:rsid w:val="00025A5F"/>
    <w:rsid w:val="00025B63"/>
    <w:rsid w:val="00026873"/>
    <w:rsid w:val="00026F6A"/>
    <w:rsid w:val="000306F1"/>
    <w:rsid w:val="000319D6"/>
    <w:rsid w:val="000342B0"/>
    <w:rsid w:val="00041248"/>
    <w:rsid w:val="00041EC9"/>
    <w:rsid w:val="000420CE"/>
    <w:rsid w:val="00043760"/>
    <w:rsid w:val="000473BC"/>
    <w:rsid w:val="00050221"/>
    <w:rsid w:val="00050C5A"/>
    <w:rsid w:val="0005243A"/>
    <w:rsid w:val="0005294D"/>
    <w:rsid w:val="00053CF9"/>
    <w:rsid w:val="00054E1D"/>
    <w:rsid w:val="00060D52"/>
    <w:rsid w:val="000625CA"/>
    <w:rsid w:val="00062AC7"/>
    <w:rsid w:val="00064902"/>
    <w:rsid w:val="00064E1B"/>
    <w:rsid w:val="0007049C"/>
    <w:rsid w:val="00070B9F"/>
    <w:rsid w:val="00070E42"/>
    <w:rsid w:val="00073261"/>
    <w:rsid w:val="0007425F"/>
    <w:rsid w:val="0007605C"/>
    <w:rsid w:val="0007793E"/>
    <w:rsid w:val="00080836"/>
    <w:rsid w:val="00090E03"/>
    <w:rsid w:val="00095A82"/>
    <w:rsid w:val="000965C3"/>
    <w:rsid w:val="00096DEA"/>
    <w:rsid w:val="0009761E"/>
    <w:rsid w:val="000A0079"/>
    <w:rsid w:val="000A3F62"/>
    <w:rsid w:val="000A45F5"/>
    <w:rsid w:val="000A5C50"/>
    <w:rsid w:val="000B0D27"/>
    <w:rsid w:val="000B1735"/>
    <w:rsid w:val="000B2599"/>
    <w:rsid w:val="000B4A99"/>
    <w:rsid w:val="000B5269"/>
    <w:rsid w:val="000B5B5F"/>
    <w:rsid w:val="000B60B6"/>
    <w:rsid w:val="000B78E7"/>
    <w:rsid w:val="000C224E"/>
    <w:rsid w:val="000C3B8E"/>
    <w:rsid w:val="000C3EA7"/>
    <w:rsid w:val="000D1AD2"/>
    <w:rsid w:val="000D24D8"/>
    <w:rsid w:val="000D3102"/>
    <w:rsid w:val="000D5056"/>
    <w:rsid w:val="000D5280"/>
    <w:rsid w:val="000D60D2"/>
    <w:rsid w:val="000E088E"/>
    <w:rsid w:val="000E0DB6"/>
    <w:rsid w:val="000E1260"/>
    <w:rsid w:val="000E1D3E"/>
    <w:rsid w:val="000E3431"/>
    <w:rsid w:val="000E3659"/>
    <w:rsid w:val="000E52FE"/>
    <w:rsid w:val="000F50ED"/>
    <w:rsid w:val="000F5A36"/>
    <w:rsid w:val="00100E08"/>
    <w:rsid w:val="00102429"/>
    <w:rsid w:val="00102A51"/>
    <w:rsid w:val="00102B91"/>
    <w:rsid w:val="001032FB"/>
    <w:rsid w:val="0011099A"/>
    <w:rsid w:val="00111E63"/>
    <w:rsid w:val="00114629"/>
    <w:rsid w:val="00114E04"/>
    <w:rsid w:val="001166BA"/>
    <w:rsid w:val="00116969"/>
    <w:rsid w:val="00117312"/>
    <w:rsid w:val="001178ED"/>
    <w:rsid w:val="00124208"/>
    <w:rsid w:val="00124869"/>
    <w:rsid w:val="00124CD1"/>
    <w:rsid w:val="00130DA9"/>
    <w:rsid w:val="00134339"/>
    <w:rsid w:val="001347B2"/>
    <w:rsid w:val="00140542"/>
    <w:rsid w:val="00141A7B"/>
    <w:rsid w:val="00143BEB"/>
    <w:rsid w:val="001448DA"/>
    <w:rsid w:val="00145E68"/>
    <w:rsid w:val="001502BA"/>
    <w:rsid w:val="0015032F"/>
    <w:rsid w:val="00151708"/>
    <w:rsid w:val="001530DD"/>
    <w:rsid w:val="00153B21"/>
    <w:rsid w:val="00155A67"/>
    <w:rsid w:val="0015669B"/>
    <w:rsid w:val="00161B10"/>
    <w:rsid w:val="00165DEE"/>
    <w:rsid w:val="00167862"/>
    <w:rsid w:val="0017054C"/>
    <w:rsid w:val="00170E6A"/>
    <w:rsid w:val="00172121"/>
    <w:rsid w:val="00173FB4"/>
    <w:rsid w:val="00174F57"/>
    <w:rsid w:val="00175C94"/>
    <w:rsid w:val="00182163"/>
    <w:rsid w:val="00183F0C"/>
    <w:rsid w:val="00193D49"/>
    <w:rsid w:val="00193DE4"/>
    <w:rsid w:val="00195322"/>
    <w:rsid w:val="001975B1"/>
    <w:rsid w:val="001A18F3"/>
    <w:rsid w:val="001A1C69"/>
    <w:rsid w:val="001A4453"/>
    <w:rsid w:val="001A4505"/>
    <w:rsid w:val="001A4B12"/>
    <w:rsid w:val="001A5A15"/>
    <w:rsid w:val="001A7418"/>
    <w:rsid w:val="001A7FBE"/>
    <w:rsid w:val="001B10B1"/>
    <w:rsid w:val="001B4F30"/>
    <w:rsid w:val="001C209F"/>
    <w:rsid w:val="001C66ED"/>
    <w:rsid w:val="001C785F"/>
    <w:rsid w:val="001D03CE"/>
    <w:rsid w:val="001D1075"/>
    <w:rsid w:val="001D1498"/>
    <w:rsid w:val="001D3B27"/>
    <w:rsid w:val="001E01CF"/>
    <w:rsid w:val="001E0BB7"/>
    <w:rsid w:val="001E188C"/>
    <w:rsid w:val="001E41B7"/>
    <w:rsid w:val="001E4FC8"/>
    <w:rsid w:val="001E66DB"/>
    <w:rsid w:val="001F04A2"/>
    <w:rsid w:val="001F3C05"/>
    <w:rsid w:val="001F7E43"/>
    <w:rsid w:val="002019F4"/>
    <w:rsid w:val="002070B7"/>
    <w:rsid w:val="002078A9"/>
    <w:rsid w:val="00207D7E"/>
    <w:rsid w:val="0021014A"/>
    <w:rsid w:val="00210948"/>
    <w:rsid w:val="00211435"/>
    <w:rsid w:val="0021349C"/>
    <w:rsid w:val="0021585F"/>
    <w:rsid w:val="00216097"/>
    <w:rsid w:val="00217C27"/>
    <w:rsid w:val="00220515"/>
    <w:rsid w:val="00220E38"/>
    <w:rsid w:val="00221AB4"/>
    <w:rsid w:val="00222AB3"/>
    <w:rsid w:val="00222D67"/>
    <w:rsid w:val="002238B5"/>
    <w:rsid w:val="002249B9"/>
    <w:rsid w:val="0022539E"/>
    <w:rsid w:val="002255B8"/>
    <w:rsid w:val="00226187"/>
    <w:rsid w:val="00226F1D"/>
    <w:rsid w:val="00230A23"/>
    <w:rsid w:val="00230E97"/>
    <w:rsid w:val="002311D6"/>
    <w:rsid w:val="002326AA"/>
    <w:rsid w:val="00236964"/>
    <w:rsid w:val="00236E89"/>
    <w:rsid w:val="0024110D"/>
    <w:rsid w:val="00243866"/>
    <w:rsid w:val="00243FDA"/>
    <w:rsid w:val="002444A7"/>
    <w:rsid w:val="0024636E"/>
    <w:rsid w:val="00251145"/>
    <w:rsid w:val="002516CC"/>
    <w:rsid w:val="0025426D"/>
    <w:rsid w:val="00254752"/>
    <w:rsid w:val="00255D98"/>
    <w:rsid w:val="002565E0"/>
    <w:rsid w:val="00256BCC"/>
    <w:rsid w:val="00260AF2"/>
    <w:rsid w:val="00260B85"/>
    <w:rsid w:val="0026155D"/>
    <w:rsid w:val="002629C6"/>
    <w:rsid w:val="00267434"/>
    <w:rsid w:val="00276D84"/>
    <w:rsid w:val="002808DA"/>
    <w:rsid w:val="00280B65"/>
    <w:rsid w:val="002832A8"/>
    <w:rsid w:val="00283A53"/>
    <w:rsid w:val="00284BFA"/>
    <w:rsid w:val="00284F13"/>
    <w:rsid w:val="002854D5"/>
    <w:rsid w:val="00285FC1"/>
    <w:rsid w:val="00287666"/>
    <w:rsid w:val="00290609"/>
    <w:rsid w:val="00290EE5"/>
    <w:rsid w:val="00291059"/>
    <w:rsid w:val="00293FC6"/>
    <w:rsid w:val="00297662"/>
    <w:rsid w:val="002A043A"/>
    <w:rsid w:val="002A0C8C"/>
    <w:rsid w:val="002A10E3"/>
    <w:rsid w:val="002A251E"/>
    <w:rsid w:val="002A4876"/>
    <w:rsid w:val="002A5FA7"/>
    <w:rsid w:val="002A62F6"/>
    <w:rsid w:val="002A65A0"/>
    <w:rsid w:val="002C1682"/>
    <w:rsid w:val="002C4F9E"/>
    <w:rsid w:val="002C69C7"/>
    <w:rsid w:val="002D1387"/>
    <w:rsid w:val="002D1907"/>
    <w:rsid w:val="002D1D1E"/>
    <w:rsid w:val="002D30FE"/>
    <w:rsid w:val="002D6FE9"/>
    <w:rsid w:val="002D736F"/>
    <w:rsid w:val="002D7734"/>
    <w:rsid w:val="002E094B"/>
    <w:rsid w:val="002E1695"/>
    <w:rsid w:val="002E2E2D"/>
    <w:rsid w:val="002E5B46"/>
    <w:rsid w:val="002E6E16"/>
    <w:rsid w:val="002E7A22"/>
    <w:rsid w:val="002F1816"/>
    <w:rsid w:val="002F2194"/>
    <w:rsid w:val="002F232E"/>
    <w:rsid w:val="002F241C"/>
    <w:rsid w:val="002F4263"/>
    <w:rsid w:val="002F42BB"/>
    <w:rsid w:val="002F4FB4"/>
    <w:rsid w:val="002F6E0E"/>
    <w:rsid w:val="00304B23"/>
    <w:rsid w:val="00307E71"/>
    <w:rsid w:val="003111D0"/>
    <w:rsid w:val="003131A7"/>
    <w:rsid w:val="0031335C"/>
    <w:rsid w:val="0031368E"/>
    <w:rsid w:val="003137C6"/>
    <w:rsid w:val="003149B8"/>
    <w:rsid w:val="00314EDB"/>
    <w:rsid w:val="00315D2D"/>
    <w:rsid w:val="00320B0A"/>
    <w:rsid w:val="00322D02"/>
    <w:rsid w:val="003246DE"/>
    <w:rsid w:val="00325059"/>
    <w:rsid w:val="00326047"/>
    <w:rsid w:val="003262C9"/>
    <w:rsid w:val="00327A53"/>
    <w:rsid w:val="00327FCC"/>
    <w:rsid w:val="00330933"/>
    <w:rsid w:val="00331004"/>
    <w:rsid w:val="00332A56"/>
    <w:rsid w:val="00333E89"/>
    <w:rsid w:val="00334B5B"/>
    <w:rsid w:val="00336DFD"/>
    <w:rsid w:val="00342C49"/>
    <w:rsid w:val="00344D2A"/>
    <w:rsid w:val="00347095"/>
    <w:rsid w:val="00347786"/>
    <w:rsid w:val="003502BC"/>
    <w:rsid w:val="0035182F"/>
    <w:rsid w:val="003525D5"/>
    <w:rsid w:val="0035793A"/>
    <w:rsid w:val="00363E3D"/>
    <w:rsid w:val="00364A8F"/>
    <w:rsid w:val="003670E4"/>
    <w:rsid w:val="00367945"/>
    <w:rsid w:val="00370AD1"/>
    <w:rsid w:val="00377823"/>
    <w:rsid w:val="00377E1E"/>
    <w:rsid w:val="0038139A"/>
    <w:rsid w:val="003835D7"/>
    <w:rsid w:val="00387F9B"/>
    <w:rsid w:val="00390838"/>
    <w:rsid w:val="00391336"/>
    <w:rsid w:val="00392400"/>
    <w:rsid w:val="003A0DB4"/>
    <w:rsid w:val="003A1E27"/>
    <w:rsid w:val="003A5301"/>
    <w:rsid w:val="003A68AE"/>
    <w:rsid w:val="003A7323"/>
    <w:rsid w:val="003A7DEB"/>
    <w:rsid w:val="003B1E50"/>
    <w:rsid w:val="003B2A1C"/>
    <w:rsid w:val="003B790F"/>
    <w:rsid w:val="003C30C2"/>
    <w:rsid w:val="003C560F"/>
    <w:rsid w:val="003C5D56"/>
    <w:rsid w:val="003C5FCE"/>
    <w:rsid w:val="003C6AC7"/>
    <w:rsid w:val="003D0108"/>
    <w:rsid w:val="003D1BCA"/>
    <w:rsid w:val="003D4048"/>
    <w:rsid w:val="003D5661"/>
    <w:rsid w:val="003D63A6"/>
    <w:rsid w:val="003D6C36"/>
    <w:rsid w:val="003D70CE"/>
    <w:rsid w:val="003D7DF7"/>
    <w:rsid w:val="003E0076"/>
    <w:rsid w:val="003E43CF"/>
    <w:rsid w:val="003E4A46"/>
    <w:rsid w:val="003E4AAB"/>
    <w:rsid w:val="003E4DA0"/>
    <w:rsid w:val="003E5C3C"/>
    <w:rsid w:val="003E628C"/>
    <w:rsid w:val="003E6932"/>
    <w:rsid w:val="003F165D"/>
    <w:rsid w:val="003F20F0"/>
    <w:rsid w:val="003F2558"/>
    <w:rsid w:val="003F2F7E"/>
    <w:rsid w:val="003F2FF6"/>
    <w:rsid w:val="003F6274"/>
    <w:rsid w:val="003F687A"/>
    <w:rsid w:val="003F6ADC"/>
    <w:rsid w:val="003F7E43"/>
    <w:rsid w:val="00400755"/>
    <w:rsid w:val="004011DD"/>
    <w:rsid w:val="00401A52"/>
    <w:rsid w:val="00403228"/>
    <w:rsid w:val="00403737"/>
    <w:rsid w:val="004045B8"/>
    <w:rsid w:val="0041050A"/>
    <w:rsid w:val="004105B5"/>
    <w:rsid w:val="00410D58"/>
    <w:rsid w:val="004110B1"/>
    <w:rsid w:val="004113FA"/>
    <w:rsid w:val="00412E3F"/>
    <w:rsid w:val="00413E9F"/>
    <w:rsid w:val="00417C8D"/>
    <w:rsid w:val="004226FC"/>
    <w:rsid w:val="0042301C"/>
    <w:rsid w:val="004248B5"/>
    <w:rsid w:val="0042592D"/>
    <w:rsid w:val="004259C8"/>
    <w:rsid w:val="00431697"/>
    <w:rsid w:val="00432554"/>
    <w:rsid w:val="0043291B"/>
    <w:rsid w:val="00434336"/>
    <w:rsid w:val="00435082"/>
    <w:rsid w:val="004359AF"/>
    <w:rsid w:val="004376F4"/>
    <w:rsid w:val="0044205A"/>
    <w:rsid w:val="00445A52"/>
    <w:rsid w:val="0044660F"/>
    <w:rsid w:val="00446737"/>
    <w:rsid w:val="0044766A"/>
    <w:rsid w:val="00451D75"/>
    <w:rsid w:val="00453004"/>
    <w:rsid w:val="00455A63"/>
    <w:rsid w:val="00455B98"/>
    <w:rsid w:val="00457EFA"/>
    <w:rsid w:val="00461905"/>
    <w:rsid w:val="0046370B"/>
    <w:rsid w:val="00466330"/>
    <w:rsid w:val="00470B4D"/>
    <w:rsid w:val="004724F7"/>
    <w:rsid w:val="00474F96"/>
    <w:rsid w:val="00480004"/>
    <w:rsid w:val="00482D18"/>
    <w:rsid w:val="00483FE3"/>
    <w:rsid w:val="00485DCA"/>
    <w:rsid w:val="00491CCB"/>
    <w:rsid w:val="00492B04"/>
    <w:rsid w:val="0049358B"/>
    <w:rsid w:val="00493799"/>
    <w:rsid w:val="0049450F"/>
    <w:rsid w:val="004A0B3B"/>
    <w:rsid w:val="004A3418"/>
    <w:rsid w:val="004A3584"/>
    <w:rsid w:val="004A37C7"/>
    <w:rsid w:val="004A4217"/>
    <w:rsid w:val="004B0B8C"/>
    <w:rsid w:val="004B1E1B"/>
    <w:rsid w:val="004B20C8"/>
    <w:rsid w:val="004B460F"/>
    <w:rsid w:val="004B4923"/>
    <w:rsid w:val="004B4E64"/>
    <w:rsid w:val="004B579D"/>
    <w:rsid w:val="004B6130"/>
    <w:rsid w:val="004C2693"/>
    <w:rsid w:val="004C3FA4"/>
    <w:rsid w:val="004C52E1"/>
    <w:rsid w:val="004C7D18"/>
    <w:rsid w:val="004D256E"/>
    <w:rsid w:val="004D2EDA"/>
    <w:rsid w:val="004D34B9"/>
    <w:rsid w:val="004D4BC6"/>
    <w:rsid w:val="004E3A7D"/>
    <w:rsid w:val="004E48E2"/>
    <w:rsid w:val="004E611E"/>
    <w:rsid w:val="004F310F"/>
    <w:rsid w:val="004F338F"/>
    <w:rsid w:val="004F36CE"/>
    <w:rsid w:val="004F4D56"/>
    <w:rsid w:val="004F542A"/>
    <w:rsid w:val="004F6611"/>
    <w:rsid w:val="00500DDD"/>
    <w:rsid w:val="00500E0F"/>
    <w:rsid w:val="00502639"/>
    <w:rsid w:val="00502899"/>
    <w:rsid w:val="00503A0E"/>
    <w:rsid w:val="00504097"/>
    <w:rsid w:val="005045FD"/>
    <w:rsid w:val="005078AB"/>
    <w:rsid w:val="00510AE8"/>
    <w:rsid w:val="005114E2"/>
    <w:rsid w:val="00513142"/>
    <w:rsid w:val="00513E88"/>
    <w:rsid w:val="00515664"/>
    <w:rsid w:val="00521926"/>
    <w:rsid w:val="00522E93"/>
    <w:rsid w:val="00524ABA"/>
    <w:rsid w:val="00526B3D"/>
    <w:rsid w:val="00532348"/>
    <w:rsid w:val="00534214"/>
    <w:rsid w:val="00540C7B"/>
    <w:rsid w:val="00541E65"/>
    <w:rsid w:val="00542FBA"/>
    <w:rsid w:val="005435AE"/>
    <w:rsid w:val="00543C2E"/>
    <w:rsid w:val="00544A99"/>
    <w:rsid w:val="00545030"/>
    <w:rsid w:val="00545B8D"/>
    <w:rsid w:val="00546DC1"/>
    <w:rsid w:val="00547278"/>
    <w:rsid w:val="00550D2E"/>
    <w:rsid w:val="0055298A"/>
    <w:rsid w:val="00553C1A"/>
    <w:rsid w:val="00560060"/>
    <w:rsid w:val="005637C9"/>
    <w:rsid w:val="00564673"/>
    <w:rsid w:val="005658D5"/>
    <w:rsid w:val="00566A33"/>
    <w:rsid w:val="0057020D"/>
    <w:rsid w:val="00571C69"/>
    <w:rsid w:val="00574FE5"/>
    <w:rsid w:val="00576E74"/>
    <w:rsid w:val="005824C1"/>
    <w:rsid w:val="00582FA7"/>
    <w:rsid w:val="0058455A"/>
    <w:rsid w:val="00585984"/>
    <w:rsid w:val="005861B8"/>
    <w:rsid w:val="005869FB"/>
    <w:rsid w:val="005933AA"/>
    <w:rsid w:val="005A112C"/>
    <w:rsid w:val="005A1BCD"/>
    <w:rsid w:val="005A1CA2"/>
    <w:rsid w:val="005A26A9"/>
    <w:rsid w:val="005A2B0D"/>
    <w:rsid w:val="005A5E74"/>
    <w:rsid w:val="005A7566"/>
    <w:rsid w:val="005B1266"/>
    <w:rsid w:val="005B25E2"/>
    <w:rsid w:val="005B4593"/>
    <w:rsid w:val="005B6C4D"/>
    <w:rsid w:val="005C0234"/>
    <w:rsid w:val="005C2A4F"/>
    <w:rsid w:val="005C3170"/>
    <w:rsid w:val="005D1D36"/>
    <w:rsid w:val="005D1F8B"/>
    <w:rsid w:val="005D29D3"/>
    <w:rsid w:val="005D52B3"/>
    <w:rsid w:val="005D54E2"/>
    <w:rsid w:val="005D71D6"/>
    <w:rsid w:val="005E1682"/>
    <w:rsid w:val="005E549C"/>
    <w:rsid w:val="005E5CD7"/>
    <w:rsid w:val="005E76E8"/>
    <w:rsid w:val="005F00DD"/>
    <w:rsid w:val="005F148B"/>
    <w:rsid w:val="005F2241"/>
    <w:rsid w:val="005F29AB"/>
    <w:rsid w:val="005F2CAD"/>
    <w:rsid w:val="005F3736"/>
    <w:rsid w:val="005F3C1E"/>
    <w:rsid w:val="005F788B"/>
    <w:rsid w:val="00602DF4"/>
    <w:rsid w:val="00605D9E"/>
    <w:rsid w:val="0060688C"/>
    <w:rsid w:val="00606F8A"/>
    <w:rsid w:val="006123EC"/>
    <w:rsid w:val="00612EA6"/>
    <w:rsid w:val="006141D7"/>
    <w:rsid w:val="006143A7"/>
    <w:rsid w:val="0061448A"/>
    <w:rsid w:val="00616256"/>
    <w:rsid w:val="006172A1"/>
    <w:rsid w:val="00617F6B"/>
    <w:rsid w:val="00620469"/>
    <w:rsid w:val="0062288F"/>
    <w:rsid w:val="00625BF3"/>
    <w:rsid w:val="00630EFD"/>
    <w:rsid w:val="0063771D"/>
    <w:rsid w:val="00641C3E"/>
    <w:rsid w:val="00641DB1"/>
    <w:rsid w:val="006443D2"/>
    <w:rsid w:val="00644B20"/>
    <w:rsid w:val="00645220"/>
    <w:rsid w:val="00650046"/>
    <w:rsid w:val="006544BC"/>
    <w:rsid w:val="0065497F"/>
    <w:rsid w:val="00655E93"/>
    <w:rsid w:val="00662A71"/>
    <w:rsid w:val="00662D53"/>
    <w:rsid w:val="006633CD"/>
    <w:rsid w:val="0066349F"/>
    <w:rsid w:val="00665140"/>
    <w:rsid w:val="006667FE"/>
    <w:rsid w:val="00667608"/>
    <w:rsid w:val="00674F07"/>
    <w:rsid w:val="00674F0E"/>
    <w:rsid w:val="006765AA"/>
    <w:rsid w:val="00677206"/>
    <w:rsid w:val="00681E5E"/>
    <w:rsid w:val="0068260E"/>
    <w:rsid w:val="00686ED9"/>
    <w:rsid w:val="00687986"/>
    <w:rsid w:val="00687B69"/>
    <w:rsid w:val="00690661"/>
    <w:rsid w:val="006921AC"/>
    <w:rsid w:val="006951E6"/>
    <w:rsid w:val="006954AF"/>
    <w:rsid w:val="00695515"/>
    <w:rsid w:val="00695BBC"/>
    <w:rsid w:val="006A19EB"/>
    <w:rsid w:val="006A314F"/>
    <w:rsid w:val="006A34B1"/>
    <w:rsid w:val="006A34C1"/>
    <w:rsid w:val="006A62A1"/>
    <w:rsid w:val="006B22DD"/>
    <w:rsid w:val="006B5090"/>
    <w:rsid w:val="006B592F"/>
    <w:rsid w:val="006B6283"/>
    <w:rsid w:val="006B6F91"/>
    <w:rsid w:val="006C1AF3"/>
    <w:rsid w:val="006C1F5D"/>
    <w:rsid w:val="006C36C8"/>
    <w:rsid w:val="006C3B4C"/>
    <w:rsid w:val="006C52B6"/>
    <w:rsid w:val="006C7797"/>
    <w:rsid w:val="006D1108"/>
    <w:rsid w:val="006D2798"/>
    <w:rsid w:val="006D291E"/>
    <w:rsid w:val="006D50CA"/>
    <w:rsid w:val="006D7327"/>
    <w:rsid w:val="006E02D9"/>
    <w:rsid w:val="006E0962"/>
    <w:rsid w:val="006E2C72"/>
    <w:rsid w:val="006E3634"/>
    <w:rsid w:val="006E52E4"/>
    <w:rsid w:val="006E5F07"/>
    <w:rsid w:val="006F0FCD"/>
    <w:rsid w:val="006F3507"/>
    <w:rsid w:val="006F5CE8"/>
    <w:rsid w:val="006F66F9"/>
    <w:rsid w:val="0070180D"/>
    <w:rsid w:val="00703A84"/>
    <w:rsid w:val="007050A6"/>
    <w:rsid w:val="007065B4"/>
    <w:rsid w:val="00706C54"/>
    <w:rsid w:val="00707F83"/>
    <w:rsid w:val="0071015E"/>
    <w:rsid w:val="00711511"/>
    <w:rsid w:val="007161AC"/>
    <w:rsid w:val="00716EB3"/>
    <w:rsid w:val="007177E2"/>
    <w:rsid w:val="00722744"/>
    <w:rsid w:val="00726638"/>
    <w:rsid w:val="007307FF"/>
    <w:rsid w:val="00734C64"/>
    <w:rsid w:val="00736048"/>
    <w:rsid w:val="00736311"/>
    <w:rsid w:val="007364A1"/>
    <w:rsid w:val="007364A7"/>
    <w:rsid w:val="00736D6B"/>
    <w:rsid w:val="00740370"/>
    <w:rsid w:val="00740755"/>
    <w:rsid w:val="00741D72"/>
    <w:rsid w:val="00742599"/>
    <w:rsid w:val="00743B27"/>
    <w:rsid w:val="00743C09"/>
    <w:rsid w:val="007458D7"/>
    <w:rsid w:val="00745C2C"/>
    <w:rsid w:val="00746889"/>
    <w:rsid w:val="007470BE"/>
    <w:rsid w:val="00750077"/>
    <w:rsid w:val="00753CE0"/>
    <w:rsid w:val="00754751"/>
    <w:rsid w:val="00754B80"/>
    <w:rsid w:val="00756269"/>
    <w:rsid w:val="0075631C"/>
    <w:rsid w:val="00757FC2"/>
    <w:rsid w:val="00760F54"/>
    <w:rsid w:val="007655A0"/>
    <w:rsid w:val="0076591A"/>
    <w:rsid w:val="00765A7D"/>
    <w:rsid w:val="00766447"/>
    <w:rsid w:val="007701FA"/>
    <w:rsid w:val="00771228"/>
    <w:rsid w:val="0077214B"/>
    <w:rsid w:val="0077256F"/>
    <w:rsid w:val="0077398E"/>
    <w:rsid w:val="007758C9"/>
    <w:rsid w:val="00776321"/>
    <w:rsid w:val="007767E0"/>
    <w:rsid w:val="007768E3"/>
    <w:rsid w:val="0077761D"/>
    <w:rsid w:val="007829A0"/>
    <w:rsid w:val="00783A42"/>
    <w:rsid w:val="00785431"/>
    <w:rsid w:val="00785EAE"/>
    <w:rsid w:val="00786EAF"/>
    <w:rsid w:val="007879EF"/>
    <w:rsid w:val="00792713"/>
    <w:rsid w:val="0079315B"/>
    <w:rsid w:val="007933F9"/>
    <w:rsid w:val="00794366"/>
    <w:rsid w:val="007944E5"/>
    <w:rsid w:val="00796113"/>
    <w:rsid w:val="00796A9D"/>
    <w:rsid w:val="00796ABA"/>
    <w:rsid w:val="007A1E31"/>
    <w:rsid w:val="007A21D7"/>
    <w:rsid w:val="007A23F7"/>
    <w:rsid w:val="007A2B6C"/>
    <w:rsid w:val="007A6A78"/>
    <w:rsid w:val="007A7338"/>
    <w:rsid w:val="007A7F87"/>
    <w:rsid w:val="007B0527"/>
    <w:rsid w:val="007B13FC"/>
    <w:rsid w:val="007B1A64"/>
    <w:rsid w:val="007B3898"/>
    <w:rsid w:val="007B3AA5"/>
    <w:rsid w:val="007B5A67"/>
    <w:rsid w:val="007B7DC1"/>
    <w:rsid w:val="007C08EC"/>
    <w:rsid w:val="007C1016"/>
    <w:rsid w:val="007C28AF"/>
    <w:rsid w:val="007D26A7"/>
    <w:rsid w:val="007D2C7A"/>
    <w:rsid w:val="007D4790"/>
    <w:rsid w:val="007D4BE8"/>
    <w:rsid w:val="007D4F0D"/>
    <w:rsid w:val="007D5612"/>
    <w:rsid w:val="007D5DA4"/>
    <w:rsid w:val="007D7E8B"/>
    <w:rsid w:val="007E0622"/>
    <w:rsid w:val="007E1627"/>
    <w:rsid w:val="007E2987"/>
    <w:rsid w:val="007E312F"/>
    <w:rsid w:val="007E4018"/>
    <w:rsid w:val="007E6B59"/>
    <w:rsid w:val="007E6EDD"/>
    <w:rsid w:val="007E70A3"/>
    <w:rsid w:val="007F25CD"/>
    <w:rsid w:val="007F2A6D"/>
    <w:rsid w:val="007F339F"/>
    <w:rsid w:val="007F6141"/>
    <w:rsid w:val="007F6910"/>
    <w:rsid w:val="007F6A49"/>
    <w:rsid w:val="007F7084"/>
    <w:rsid w:val="007F73A9"/>
    <w:rsid w:val="007F785E"/>
    <w:rsid w:val="00803F6B"/>
    <w:rsid w:val="00807941"/>
    <w:rsid w:val="00811158"/>
    <w:rsid w:val="008112DB"/>
    <w:rsid w:val="0081156D"/>
    <w:rsid w:val="0081185C"/>
    <w:rsid w:val="00812F06"/>
    <w:rsid w:val="00813965"/>
    <w:rsid w:val="008200CB"/>
    <w:rsid w:val="00820EF8"/>
    <w:rsid w:val="0082690B"/>
    <w:rsid w:val="008318A3"/>
    <w:rsid w:val="0083239F"/>
    <w:rsid w:val="00832A57"/>
    <w:rsid w:val="00832D33"/>
    <w:rsid w:val="008336EA"/>
    <w:rsid w:val="008362B3"/>
    <w:rsid w:val="00840EC2"/>
    <w:rsid w:val="0084109E"/>
    <w:rsid w:val="00841DFE"/>
    <w:rsid w:val="00842A7B"/>
    <w:rsid w:val="00842D6C"/>
    <w:rsid w:val="008430AF"/>
    <w:rsid w:val="00843B9F"/>
    <w:rsid w:val="00846366"/>
    <w:rsid w:val="008465D8"/>
    <w:rsid w:val="00850BB3"/>
    <w:rsid w:val="00850C2D"/>
    <w:rsid w:val="0085250F"/>
    <w:rsid w:val="00852B33"/>
    <w:rsid w:val="00854552"/>
    <w:rsid w:val="008614D6"/>
    <w:rsid w:val="0086323E"/>
    <w:rsid w:val="008638AF"/>
    <w:rsid w:val="0086477F"/>
    <w:rsid w:val="00873BF7"/>
    <w:rsid w:val="00875B91"/>
    <w:rsid w:val="008809ED"/>
    <w:rsid w:val="00880E33"/>
    <w:rsid w:val="00886969"/>
    <w:rsid w:val="008906A4"/>
    <w:rsid w:val="008907AB"/>
    <w:rsid w:val="00890A44"/>
    <w:rsid w:val="00891EEE"/>
    <w:rsid w:val="008926E5"/>
    <w:rsid w:val="008968E8"/>
    <w:rsid w:val="008A036E"/>
    <w:rsid w:val="008A6AE3"/>
    <w:rsid w:val="008B2280"/>
    <w:rsid w:val="008B36E7"/>
    <w:rsid w:val="008C0A65"/>
    <w:rsid w:val="008C2D22"/>
    <w:rsid w:val="008C3C23"/>
    <w:rsid w:val="008C669F"/>
    <w:rsid w:val="008C66DF"/>
    <w:rsid w:val="008C70E6"/>
    <w:rsid w:val="008D0852"/>
    <w:rsid w:val="008D0D1D"/>
    <w:rsid w:val="008D1CF3"/>
    <w:rsid w:val="008D27DB"/>
    <w:rsid w:val="008D28AC"/>
    <w:rsid w:val="008D369C"/>
    <w:rsid w:val="008D4515"/>
    <w:rsid w:val="008D66F2"/>
    <w:rsid w:val="008D6A43"/>
    <w:rsid w:val="008D7DF1"/>
    <w:rsid w:val="008E38D2"/>
    <w:rsid w:val="008E41FB"/>
    <w:rsid w:val="008E7256"/>
    <w:rsid w:val="008E77BD"/>
    <w:rsid w:val="008F1A45"/>
    <w:rsid w:val="008F3D7B"/>
    <w:rsid w:val="008F48E8"/>
    <w:rsid w:val="008F7D20"/>
    <w:rsid w:val="00901CBC"/>
    <w:rsid w:val="00910773"/>
    <w:rsid w:val="0091120C"/>
    <w:rsid w:val="00911EEC"/>
    <w:rsid w:val="009152DF"/>
    <w:rsid w:val="00917396"/>
    <w:rsid w:val="00922D85"/>
    <w:rsid w:val="009304CD"/>
    <w:rsid w:val="00930571"/>
    <w:rsid w:val="00930E1B"/>
    <w:rsid w:val="00933720"/>
    <w:rsid w:val="00935636"/>
    <w:rsid w:val="009378F4"/>
    <w:rsid w:val="0094082B"/>
    <w:rsid w:val="009463C9"/>
    <w:rsid w:val="00950280"/>
    <w:rsid w:val="00952BBA"/>
    <w:rsid w:val="00953783"/>
    <w:rsid w:val="00954A53"/>
    <w:rsid w:val="009573BD"/>
    <w:rsid w:val="00960371"/>
    <w:rsid w:val="0096339E"/>
    <w:rsid w:val="00963A5B"/>
    <w:rsid w:val="0096608F"/>
    <w:rsid w:val="0097021D"/>
    <w:rsid w:val="009709EE"/>
    <w:rsid w:val="0097294F"/>
    <w:rsid w:val="00972D07"/>
    <w:rsid w:val="00977246"/>
    <w:rsid w:val="00980813"/>
    <w:rsid w:val="00980940"/>
    <w:rsid w:val="00980D09"/>
    <w:rsid w:val="009831D1"/>
    <w:rsid w:val="00983DA5"/>
    <w:rsid w:val="009840D0"/>
    <w:rsid w:val="009852FD"/>
    <w:rsid w:val="00986549"/>
    <w:rsid w:val="0099011C"/>
    <w:rsid w:val="0099072A"/>
    <w:rsid w:val="00990941"/>
    <w:rsid w:val="00994C54"/>
    <w:rsid w:val="00995268"/>
    <w:rsid w:val="009A1C53"/>
    <w:rsid w:val="009A2135"/>
    <w:rsid w:val="009A27E4"/>
    <w:rsid w:val="009A668E"/>
    <w:rsid w:val="009A671C"/>
    <w:rsid w:val="009A6D33"/>
    <w:rsid w:val="009A72A3"/>
    <w:rsid w:val="009A738A"/>
    <w:rsid w:val="009A7911"/>
    <w:rsid w:val="009B3F7F"/>
    <w:rsid w:val="009B4541"/>
    <w:rsid w:val="009B45AB"/>
    <w:rsid w:val="009B7602"/>
    <w:rsid w:val="009B7CF4"/>
    <w:rsid w:val="009C0240"/>
    <w:rsid w:val="009C05D8"/>
    <w:rsid w:val="009C2B8B"/>
    <w:rsid w:val="009C3387"/>
    <w:rsid w:val="009C5C3D"/>
    <w:rsid w:val="009C6ABE"/>
    <w:rsid w:val="009D3019"/>
    <w:rsid w:val="009D37B8"/>
    <w:rsid w:val="009D4B68"/>
    <w:rsid w:val="009D5E4B"/>
    <w:rsid w:val="009D679D"/>
    <w:rsid w:val="009D6D23"/>
    <w:rsid w:val="009D707F"/>
    <w:rsid w:val="009D75F3"/>
    <w:rsid w:val="009E07D9"/>
    <w:rsid w:val="009E28CF"/>
    <w:rsid w:val="009E2B16"/>
    <w:rsid w:val="009E4469"/>
    <w:rsid w:val="009E46AB"/>
    <w:rsid w:val="009E4C47"/>
    <w:rsid w:val="009E5801"/>
    <w:rsid w:val="009E69AA"/>
    <w:rsid w:val="009F1B34"/>
    <w:rsid w:val="009F1E58"/>
    <w:rsid w:val="009F447F"/>
    <w:rsid w:val="00A00723"/>
    <w:rsid w:val="00A00C2C"/>
    <w:rsid w:val="00A019E4"/>
    <w:rsid w:val="00A02509"/>
    <w:rsid w:val="00A03595"/>
    <w:rsid w:val="00A067D9"/>
    <w:rsid w:val="00A06DC9"/>
    <w:rsid w:val="00A10798"/>
    <w:rsid w:val="00A11670"/>
    <w:rsid w:val="00A118B5"/>
    <w:rsid w:val="00A11C51"/>
    <w:rsid w:val="00A1280C"/>
    <w:rsid w:val="00A143C2"/>
    <w:rsid w:val="00A148E9"/>
    <w:rsid w:val="00A172FD"/>
    <w:rsid w:val="00A17E38"/>
    <w:rsid w:val="00A21123"/>
    <w:rsid w:val="00A22B2A"/>
    <w:rsid w:val="00A2364F"/>
    <w:rsid w:val="00A30E20"/>
    <w:rsid w:val="00A31DC5"/>
    <w:rsid w:val="00A33360"/>
    <w:rsid w:val="00A34A19"/>
    <w:rsid w:val="00A36808"/>
    <w:rsid w:val="00A36FF4"/>
    <w:rsid w:val="00A37E4A"/>
    <w:rsid w:val="00A43148"/>
    <w:rsid w:val="00A4358C"/>
    <w:rsid w:val="00A50510"/>
    <w:rsid w:val="00A52250"/>
    <w:rsid w:val="00A54F58"/>
    <w:rsid w:val="00A5575A"/>
    <w:rsid w:val="00A568CA"/>
    <w:rsid w:val="00A6087A"/>
    <w:rsid w:val="00A64070"/>
    <w:rsid w:val="00A659CC"/>
    <w:rsid w:val="00A71108"/>
    <w:rsid w:val="00A711C5"/>
    <w:rsid w:val="00A72EC3"/>
    <w:rsid w:val="00A758A7"/>
    <w:rsid w:val="00A76778"/>
    <w:rsid w:val="00A76A69"/>
    <w:rsid w:val="00A773EB"/>
    <w:rsid w:val="00A81AF5"/>
    <w:rsid w:val="00A844A7"/>
    <w:rsid w:val="00A84EA2"/>
    <w:rsid w:val="00A86BF5"/>
    <w:rsid w:val="00A87431"/>
    <w:rsid w:val="00A90760"/>
    <w:rsid w:val="00A9205A"/>
    <w:rsid w:val="00A928C6"/>
    <w:rsid w:val="00A93BCF"/>
    <w:rsid w:val="00A96494"/>
    <w:rsid w:val="00A96AFC"/>
    <w:rsid w:val="00A96CC5"/>
    <w:rsid w:val="00AA29A0"/>
    <w:rsid w:val="00AA2B77"/>
    <w:rsid w:val="00AA4179"/>
    <w:rsid w:val="00AA5228"/>
    <w:rsid w:val="00AA5545"/>
    <w:rsid w:val="00AA65AA"/>
    <w:rsid w:val="00AB024D"/>
    <w:rsid w:val="00AB094C"/>
    <w:rsid w:val="00AB1016"/>
    <w:rsid w:val="00AB11A8"/>
    <w:rsid w:val="00AB1FDB"/>
    <w:rsid w:val="00AB27F2"/>
    <w:rsid w:val="00AB33BB"/>
    <w:rsid w:val="00AB482F"/>
    <w:rsid w:val="00AB4B1C"/>
    <w:rsid w:val="00AB7809"/>
    <w:rsid w:val="00AB79BA"/>
    <w:rsid w:val="00AC0187"/>
    <w:rsid w:val="00AC020B"/>
    <w:rsid w:val="00AC0D9F"/>
    <w:rsid w:val="00AC18D1"/>
    <w:rsid w:val="00AC5477"/>
    <w:rsid w:val="00AC702A"/>
    <w:rsid w:val="00AD2D81"/>
    <w:rsid w:val="00AD614D"/>
    <w:rsid w:val="00AD7A15"/>
    <w:rsid w:val="00AD7EF2"/>
    <w:rsid w:val="00AE3B89"/>
    <w:rsid w:val="00AE4874"/>
    <w:rsid w:val="00AE5171"/>
    <w:rsid w:val="00AE560C"/>
    <w:rsid w:val="00AE57F4"/>
    <w:rsid w:val="00AF12A2"/>
    <w:rsid w:val="00AF12DA"/>
    <w:rsid w:val="00AF2030"/>
    <w:rsid w:val="00AF232D"/>
    <w:rsid w:val="00AF5800"/>
    <w:rsid w:val="00AF5E2C"/>
    <w:rsid w:val="00B0064C"/>
    <w:rsid w:val="00B01105"/>
    <w:rsid w:val="00B02E55"/>
    <w:rsid w:val="00B04C2C"/>
    <w:rsid w:val="00B0580B"/>
    <w:rsid w:val="00B05C5B"/>
    <w:rsid w:val="00B06A4F"/>
    <w:rsid w:val="00B07B09"/>
    <w:rsid w:val="00B07B41"/>
    <w:rsid w:val="00B07B61"/>
    <w:rsid w:val="00B10709"/>
    <w:rsid w:val="00B10DDC"/>
    <w:rsid w:val="00B129C4"/>
    <w:rsid w:val="00B145B0"/>
    <w:rsid w:val="00B1736A"/>
    <w:rsid w:val="00B17B50"/>
    <w:rsid w:val="00B20933"/>
    <w:rsid w:val="00B23370"/>
    <w:rsid w:val="00B23FA9"/>
    <w:rsid w:val="00B240DD"/>
    <w:rsid w:val="00B25CA9"/>
    <w:rsid w:val="00B25D53"/>
    <w:rsid w:val="00B269A8"/>
    <w:rsid w:val="00B26A03"/>
    <w:rsid w:val="00B308C4"/>
    <w:rsid w:val="00B332BD"/>
    <w:rsid w:val="00B353CA"/>
    <w:rsid w:val="00B35CCF"/>
    <w:rsid w:val="00B36585"/>
    <w:rsid w:val="00B408AE"/>
    <w:rsid w:val="00B40D05"/>
    <w:rsid w:val="00B410D5"/>
    <w:rsid w:val="00B417D0"/>
    <w:rsid w:val="00B42F6B"/>
    <w:rsid w:val="00B452A7"/>
    <w:rsid w:val="00B50B47"/>
    <w:rsid w:val="00B5100B"/>
    <w:rsid w:val="00B534F0"/>
    <w:rsid w:val="00B53A81"/>
    <w:rsid w:val="00B53D0F"/>
    <w:rsid w:val="00B54022"/>
    <w:rsid w:val="00B55A92"/>
    <w:rsid w:val="00B562A5"/>
    <w:rsid w:val="00B56DF8"/>
    <w:rsid w:val="00B57EE4"/>
    <w:rsid w:val="00B62117"/>
    <w:rsid w:val="00B64962"/>
    <w:rsid w:val="00B650F1"/>
    <w:rsid w:val="00B656FD"/>
    <w:rsid w:val="00B67130"/>
    <w:rsid w:val="00B7039F"/>
    <w:rsid w:val="00B76ADB"/>
    <w:rsid w:val="00B80AE7"/>
    <w:rsid w:val="00B80E85"/>
    <w:rsid w:val="00B811A3"/>
    <w:rsid w:val="00B83875"/>
    <w:rsid w:val="00B84ED1"/>
    <w:rsid w:val="00B86327"/>
    <w:rsid w:val="00B87034"/>
    <w:rsid w:val="00B9022D"/>
    <w:rsid w:val="00B92589"/>
    <w:rsid w:val="00B92AC4"/>
    <w:rsid w:val="00B9300A"/>
    <w:rsid w:val="00B931EC"/>
    <w:rsid w:val="00B94201"/>
    <w:rsid w:val="00BA3330"/>
    <w:rsid w:val="00BA4304"/>
    <w:rsid w:val="00BA6F58"/>
    <w:rsid w:val="00BB0CAD"/>
    <w:rsid w:val="00BB186E"/>
    <w:rsid w:val="00BB28AD"/>
    <w:rsid w:val="00BB6033"/>
    <w:rsid w:val="00BC000E"/>
    <w:rsid w:val="00BC03FC"/>
    <w:rsid w:val="00BC30E1"/>
    <w:rsid w:val="00BC615E"/>
    <w:rsid w:val="00BD0899"/>
    <w:rsid w:val="00BD1363"/>
    <w:rsid w:val="00BD1A62"/>
    <w:rsid w:val="00BD2974"/>
    <w:rsid w:val="00BD3EF3"/>
    <w:rsid w:val="00BD664A"/>
    <w:rsid w:val="00BD68E2"/>
    <w:rsid w:val="00BD727D"/>
    <w:rsid w:val="00BE22B6"/>
    <w:rsid w:val="00BE74A3"/>
    <w:rsid w:val="00BF046B"/>
    <w:rsid w:val="00BF3955"/>
    <w:rsid w:val="00BF4D9C"/>
    <w:rsid w:val="00BF5C37"/>
    <w:rsid w:val="00BF77D0"/>
    <w:rsid w:val="00C00EA5"/>
    <w:rsid w:val="00C03320"/>
    <w:rsid w:val="00C03A0D"/>
    <w:rsid w:val="00C03E91"/>
    <w:rsid w:val="00C06113"/>
    <w:rsid w:val="00C06A9D"/>
    <w:rsid w:val="00C11251"/>
    <w:rsid w:val="00C11444"/>
    <w:rsid w:val="00C1164C"/>
    <w:rsid w:val="00C12463"/>
    <w:rsid w:val="00C129FC"/>
    <w:rsid w:val="00C13C81"/>
    <w:rsid w:val="00C144FE"/>
    <w:rsid w:val="00C17EA1"/>
    <w:rsid w:val="00C20363"/>
    <w:rsid w:val="00C23536"/>
    <w:rsid w:val="00C2463D"/>
    <w:rsid w:val="00C255E1"/>
    <w:rsid w:val="00C25BBC"/>
    <w:rsid w:val="00C26287"/>
    <w:rsid w:val="00C26D76"/>
    <w:rsid w:val="00C40D44"/>
    <w:rsid w:val="00C42D7A"/>
    <w:rsid w:val="00C43427"/>
    <w:rsid w:val="00C45B38"/>
    <w:rsid w:val="00C460D5"/>
    <w:rsid w:val="00C47BD9"/>
    <w:rsid w:val="00C50C90"/>
    <w:rsid w:val="00C5461E"/>
    <w:rsid w:val="00C5701E"/>
    <w:rsid w:val="00C57313"/>
    <w:rsid w:val="00C57B24"/>
    <w:rsid w:val="00C57FE5"/>
    <w:rsid w:val="00C60E95"/>
    <w:rsid w:val="00C6266F"/>
    <w:rsid w:val="00C664FF"/>
    <w:rsid w:val="00C707EF"/>
    <w:rsid w:val="00C718D9"/>
    <w:rsid w:val="00C72997"/>
    <w:rsid w:val="00C729EC"/>
    <w:rsid w:val="00C75DCF"/>
    <w:rsid w:val="00C802AA"/>
    <w:rsid w:val="00C80301"/>
    <w:rsid w:val="00C81127"/>
    <w:rsid w:val="00C814E3"/>
    <w:rsid w:val="00C83E88"/>
    <w:rsid w:val="00C859D1"/>
    <w:rsid w:val="00C878A5"/>
    <w:rsid w:val="00C90FD6"/>
    <w:rsid w:val="00C91462"/>
    <w:rsid w:val="00C91A08"/>
    <w:rsid w:val="00C91ACD"/>
    <w:rsid w:val="00C92CD6"/>
    <w:rsid w:val="00C942C5"/>
    <w:rsid w:val="00C96D7B"/>
    <w:rsid w:val="00CA004A"/>
    <w:rsid w:val="00CA174B"/>
    <w:rsid w:val="00CA1D2D"/>
    <w:rsid w:val="00CA2F9E"/>
    <w:rsid w:val="00CA5282"/>
    <w:rsid w:val="00CA5B04"/>
    <w:rsid w:val="00CB134F"/>
    <w:rsid w:val="00CB23F3"/>
    <w:rsid w:val="00CB307A"/>
    <w:rsid w:val="00CB586E"/>
    <w:rsid w:val="00CB59F5"/>
    <w:rsid w:val="00CB66A6"/>
    <w:rsid w:val="00CB7574"/>
    <w:rsid w:val="00CC1656"/>
    <w:rsid w:val="00CC418A"/>
    <w:rsid w:val="00CC53FF"/>
    <w:rsid w:val="00CC6625"/>
    <w:rsid w:val="00CC795D"/>
    <w:rsid w:val="00CD04C0"/>
    <w:rsid w:val="00CD1121"/>
    <w:rsid w:val="00CD1DFD"/>
    <w:rsid w:val="00CD1E6A"/>
    <w:rsid w:val="00CD4E2D"/>
    <w:rsid w:val="00CD5364"/>
    <w:rsid w:val="00CE01A5"/>
    <w:rsid w:val="00CE0988"/>
    <w:rsid w:val="00CE26DF"/>
    <w:rsid w:val="00CE3535"/>
    <w:rsid w:val="00CE40D4"/>
    <w:rsid w:val="00CE567F"/>
    <w:rsid w:val="00CE5F20"/>
    <w:rsid w:val="00CE7972"/>
    <w:rsid w:val="00CF3E57"/>
    <w:rsid w:val="00CF4183"/>
    <w:rsid w:val="00D00C35"/>
    <w:rsid w:val="00D02187"/>
    <w:rsid w:val="00D02887"/>
    <w:rsid w:val="00D1149E"/>
    <w:rsid w:val="00D11A05"/>
    <w:rsid w:val="00D123E5"/>
    <w:rsid w:val="00D1375C"/>
    <w:rsid w:val="00D1487F"/>
    <w:rsid w:val="00D14C63"/>
    <w:rsid w:val="00D150F2"/>
    <w:rsid w:val="00D15577"/>
    <w:rsid w:val="00D16BCC"/>
    <w:rsid w:val="00D239EE"/>
    <w:rsid w:val="00D25776"/>
    <w:rsid w:val="00D25EDD"/>
    <w:rsid w:val="00D26494"/>
    <w:rsid w:val="00D30536"/>
    <w:rsid w:val="00D31AE1"/>
    <w:rsid w:val="00D34D79"/>
    <w:rsid w:val="00D37440"/>
    <w:rsid w:val="00D41EAD"/>
    <w:rsid w:val="00D44ADC"/>
    <w:rsid w:val="00D45995"/>
    <w:rsid w:val="00D4720B"/>
    <w:rsid w:val="00D47A04"/>
    <w:rsid w:val="00D506DC"/>
    <w:rsid w:val="00D52549"/>
    <w:rsid w:val="00D52EE8"/>
    <w:rsid w:val="00D54900"/>
    <w:rsid w:val="00D56215"/>
    <w:rsid w:val="00D6295F"/>
    <w:rsid w:val="00D641DF"/>
    <w:rsid w:val="00D71E6A"/>
    <w:rsid w:val="00D7201F"/>
    <w:rsid w:val="00D73C33"/>
    <w:rsid w:val="00D73F56"/>
    <w:rsid w:val="00D742A0"/>
    <w:rsid w:val="00D74863"/>
    <w:rsid w:val="00D769E6"/>
    <w:rsid w:val="00D778D9"/>
    <w:rsid w:val="00D8057A"/>
    <w:rsid w:val="00D8396D"/>
    <w:rsid w:val="00D854F3"/>
    <w:rsid w:val="00D85CE7"/>
    <w:rsid w:val="00D90284"/>
    <w:rsid w:val="00D91227"/>
    <w:rsid w:val="00D923C5"/>
    <w:rsid w:val="00D93BC7"/>
    <w:rsid w:val="00D945F1"/>
    <w:rsid w:val="00D94721"/>
    <w:rsid w:val="00D94AA7"/>
    <w:rsid w:val="00D97A7E"/>
    <w:rsid w:val="00DA180E"/>
    <w:rsid w:val="00DA1C3F"/>
    <w:rsid w:val="00DA4538"/>
    <w:rsid w:val="00DA6EFC"/>
    <w:rsid w:val="00DA71F9"/>
    <w:rsid w:val="00DB0E80"/>
    <w:rsid w:val="00DB34D1"/>
    <w:rsid w:val="00DB656A"/>
    <w:rsid w:val="00DC4560"/>
    <w:rsid w:val="00DC508B"/>
    <w:rsid w:val="00DC51E1"/>
    <w:rsid w:val="00DC593C"/>
    <w:rsid w:val="00DD0223"/>
    <w:rsid w:val="00DD0694"/>
    <w:rsid w:val="00DD1457"/>
    <w:rsid w:val="00DD337C"/>
    <w:rsid w:val="00DD558E"/>
    <w:rsid w:val="00DD5655"/>
    <w:rsid w:val="00DD65F3"/>
    <w:rsid w:val="00DD6DD0"/>
    <w:rsid w:val="00DE181F"/>
    <w:rsid w:val="00DE1E42"/>
    <w:rsid w:val="00DE2A73"/>
    <w:rsid w:val="00DE3DDE"/>
    <w:rsid w:val="00DE43D8"/>
    <w:rsid w:val="00DE7B2C"/>
    <w:rsid w:val="00DF37D1"/>
    <w:rsid w:val="00DF417C"/>
    <w:rsid w:val="00DF477F"/>
    <w:rsid w:val="00DF5149"/>
    <w:rsid w:val="00DF5880"/>
    <w:rsid w:val="00DF73FA"/>
    <w:rsid w:val="00E0322D"/>
    <w:rsid w:val="00E039A1"/>
    <w:rsid w:val="00E04D24"/>
    <w:rsid w:val="00E06262"/>
    <w:rsid w:val="00E2048F"/>
    <w:rsid w:val="00E22C78"/>
    <w:rsid w:val="00E22D9D"/>
    <w:rsid w:val="00E265A6"/>
    <w:rsid w:val="00E27BE3"/>
    <w:rsid w:val="00E27FD7"/>
    <w:rsid w:val="00E30524"/>
    <w:rsid w:val="00E30F44"/>
    <w:rsid w:val="00E31565"/>
    <w:rsid w:val="00E31E39"/>
    <w:rsid w:val="00E326D2"/>
    <w:rsid w:val="00E33990"/>
    <w:rsid w:val="00E3419D"/>
    <w:rsid w:val="00E3619C"/>
    <w:rsid w:val="00E36272"/>
    <w:rsid w:val="00E42DC4"/>
    <w:rsid w:val="00E43E80"/>
    <w:rsid w:val="00E46B25"/>
    <w:rsid w:val="00E46E7E"/>
    <w:rsid w:val="00E53BC1"/>
    <w:rsid w:val="00E57F7D"/>
    <w:rsid w:val="00E627CB"/>
    <w:rsid w:val="00E639A4"/>
    <w:rsid w:val="00E63B08"/>
    <w:rsid w:val="00E64EA1"/>
    <w:rsid w:val="00E70066"/>
    <w:rsid w:val="00E71002"/>
    <w:rsid w:val="00E72512"/>
    <w:rsid w:val="00E73D31"/>
    <w:rsid w:val="00E7476B"/>
    <w:rsid w:val="00E82D77"/>
    <w:rsid w:val="00E840AC"/>
    <w:rsid w:val="00E842D4"/>
    <w:rsid w:val="00E90CA0"/>
    <w:rsid w:val="00E91C14"/>
    <w:rsid w:val="00E91DB0"/>
    <w:rsid w:val="00E927D1"/>
    <w:rsid w:val="00E92E17"/>
    <w:rsid w:val="00E93096"/>
    <w:rsid w:val="00E94C42"/>
    <w:rsid w:val="00E95101"/>
    <w:rsid w:val="00E97946"/>
    <w:rsid w:val="00EA1C95"/>
    <w:rsid w:val="00EA1E27"/>
    <w:rsid w:val="00EA33D2"/>
    <w:rsid w:val="00EA6601"/>
    <w:rsid w:val="00EA7BB7"/>
    <w:rsid w:val="00EB0BE5"/>
    <w:rsid w:val="00EB427C"/>
    <w:rsid w:val="00EB58CF"/>
    <w:rsid w:val="00EB67B5"/>
    <w:rsid w:val="00EC07F8"/>
    <w:rsid w:val="00EC0E12"/>
    <w:rsid w:val="00EC293F"/>
    <w:rsid w:val="00EC2EAF"/>
    <w:rsid w:val="00EC60ED"/>
    <w:rsid w:val="00EC70ED"/>
    <w:rsid w:val="00ED2EEB"/>
    <w:rsid w:val="00ED3258"/>
    <w:rsid w:val="00ED3B64"/>
    <w:rsid w:val="00ED3C2F"/>
    <w:rsid w:val="00ED3DF4"/>
    <w:rsid w:val="00EE200B"/>
    <w:rsid w:val="00EE2F90"/>
    <w:rsid w:val="00EE3866"/>
    <w:rsid w:val="00EE3BFF"/>
    <w:rsid w:val="00EE71FA"/>
    <w:rsid w:val="00EF1A56"/>
    <w:rsid w:val="00EF60AD"/>
    <w:rsid w:val="00EF6A34"/>
    <w:rsid w:val="00F00154"/>
    <w:rsid w:val="00F00745"/>
    <w:rsid w:val="00F0116C"/>
    <w:rsid w:val="00F03857"/>
    <w:rsid w:val="00F03FDD"/>
    <w:rsid w:val="00F0640A"/>
    <w:rsid w:val="00F07754"/>
    <w:rsid w:val="00F07DEC"/>
    <w:rsid w:val="00F107CE"/>
    <w:rsid w:val="00F10F57"/>
    <w:rsid w:val="00F11044"/>
    <w:rsid w:val="00F11F4E"/>
    <w:rsid w:val="00F128F7"/>
    <w:rsid w:val="00F12961"/>
    <w:rsid w:val="00F15869"/>
    <w:rsid w:val="00F173FB"/>
    <w:rsid w:val="00F20CB8"/>
    <w:rsid w:val="00F27432"/>
    <w:rsid w:val="00F2790E"/>
    <w:rsid w:val="00F3144B"/>
    <w:rsid w:val="00F331BC"/>
    <w:rsid w:val="00F349A8"/>
    <w:rsid w:val="00F3762F"/>
    <w:rsid w:val="00F37F77"/>
    <w:rsid w:val="00F409DB"/>
    <w:rsid w:val="00F4159D"/>
    <w:rsid w:val="00F50205"/>
    <w:rsid w:val="00F5082C"/>
    <w:rsid w:val="00F519C6"/>
    <w:rsid w:val="00F52895"/>
    <w:rsid w:val="00F54466"/>
    <w:rsid w:val="00F54BB6"/>
    <w:rsid w:val="00F550AD"/>
    <w:rsid w:val="00F5635B"/>
    <w:rsid w:val="00F6078D"/>
    <w:rsid w:val="00F620D6"/>
    <w:rsid w:val="00F631C3"/>
    <w:rsid w:val="00F6334A"/>
    <w:rsid w:val="00F64C2B"/>
    <w:rsid w:val="00F66E4A"/>
    <w:rsid w:val="00F705AF"/>
    <w:rsid w:val="00F71D6D"/>
    <w:rsid w:val="00F7286B"/>
    <w:rsid w:val="00F72B92"/>
    <w:rsid w:val="00F72CAE"/>
    <w:rsid w:val="00F730C4"/>
    <w:rsid w:val="00F73EF1"/>
    <w:rsid w:val="00F74E26"/>
    <w:rsid w:val="00F7610E"/>
    <w:rsid w:val="00F76FC7"/>
    <w:rsid w:val="00F83568"/>
    <w:rsid w:val="00F86A63"/>
    <w:rsid w:val="00F90C90"/>
    <w:rsid w:val="00F9133D"/>
    <w:rsid w:val="00F91C8E"/>
    <w:rsid w:val="00F96523"/>
    <w:rsid w:val="00F96F6A"/>
    <w:rsid w:val="00FA20D1"/>
    <w:rsid w:val="00FA28B1"/>
    <w:rsid w:val="00FA327A"/>
    <w:rsid w:val="00FA32F2"/>
    <w:rsid w:val="00FA6851"/>
    <w:rsid w:val="00FA6BCB"/>
    <w:rsid w:val="00FA7435"/>
    <w:rsid w:val="00FA7B3B"/>
    <w:rsid w:val="00FB0697"/>
    <w:rsid w:val="00FB180A"/>
    <w:rsid w:val="00FB61C8"/>
    <w:rsid w:val="00FC0E40"/>
    <w:rsid w:val="00FC17E8"/>
    <w:rsid w:val="00FC38B4"/>
    <w:rsid w:val="00FC61CA"/>
    <w:rsid w:val="00FC6BAB"/>
    <w:rsid w:val="00FD25CA"/>
    <w:rsid w:val="00FD28EC"/>
    <w:rsid w:val="00FD3600"/>
    <w:rsid w:val="00FD37CC"/>
    <w:rsid w:val="00FD3B3B"/>
    <w:rsid w:val="00FD3B6B"/>
    <w:rsid w:val="00FD68FF"/>
    <w:rsid w:val="00FE1F7D"/>
    <w:rsid w:val="00FE3200"/>
    <w:rsid w:val="00FE5BE4"/>
    <w:rsid w:val="00FF083D"/>
    <w:rsid w:val="00FF5AA9"/>
    <w:rsid w:val="00FF61F2"/>
    <w:rsid w:val="00FF6FE5"/>
    <w:rsid w:val="00FF7287"/>
    <w:rsid w:val="00FF7298"/>
    <w:rsid w:val="00FF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F6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D25C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333</Words>
  <Characters>1901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 ЦВР</dc:creator>
  <cp:keywords/>
  <dc:description/>
  <cp:lastModifiedBy>Metod</cp:lastModifiedBy>
  <cp:revision>7</cp:revision>
  <dcterms:created xsi:type="dcterms:W3CDTF">2016-10-13T14:02:00Z</dcterms:created>
  <dcterms:modified xsi:type="dcterms:W3CDTF">2016-10-14T09:34:00Z</dcterms:modified>
</cp:coreProperties>
</file>